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EFD69" w14:textId="77777777" w:rsidR="004017E2" w:rsidRDefault="004017E2" w:rsidP="00A67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0CC8B20" w14:textId="77777777" w:rsidR="004017E2" w:rsidRDefault="004017E2" w:rsidP="00A67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2475" w:type="dxa"/>
        <w:jc w:val="righ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75"/>
      </w:tblGrid>
      <w:tr w:rsidR="000F6F11" w:rsidRPr="00CE0A30" w14:paraId="1D5F575F" w14:textId="77777777" w:rsidTr="00E80D1F">
        <w:trPr>
          <w:jc w:val="right"/>
        </w:trPr>
        <w:tc>
          <w:tcPr>
            <w:tcW w:w="0" w:type="auto"/>
            <w:hideMark/>
          </w:tcPr>
          <w:p w14:paraId="32020645" w14:textId="77777777" w:rsidR="000F6F11" w:rsidRPr="000F6F11" w:rsidRDefault="000F6F11" w:rsidP="00E80D1F">
            <w:pPr>
              <w:pStyle w:val="HTML"/>
              <w:rPr>
                <w:rStyle w:val="fill"/>
                <w:rFonts w:ascii="Times New Roman" w:hAnsi="Times New Roman"/>
                <w:b w:val="0"/>
                <w:bCs/>
                <w:i w:val="0"/>
                <w:iCs/>
                <w:color w:val="auto"/>
                <w:sz w:val="22"/>
                <w:szCs w:val="22"/>
              </w:rPr>
            </w:pPr>
            <w:r w:rsidRPr="00CE0A30">
              <w:rPr>
                <w:rFonts w:ascii="Times New Roman" w:hAnsi="Times New Roman"/>
                <w:sz w:val="22"/>
                <w:szCs w:val="22"/>
              </w:rPr>
              <w:t>УТВЕРЖДАЮ</w:t>
            </w:r>
            <w:r w:rsidRPr="00CE0A30">
              <w:rPr>
                <w:rFonts w:ascii="Times New Roman" w:hAnsi="Times New Roman"/>
                <w:sz w:val="22"/>
                <w:szCs w:val="22"/>
              </w:rPr>
              <w:br/>
            </w:r>
            <w:r w:rsidRPr="000F6F11">
              <w:rPr>
                <w:rStyle w:val="fill"/>
                <w:rFonts w:ascii="Times New Roman" w:hAnsi="Times New Roman"/>
                <w:b w:val="0"/>
                <w:bCs/>
                <w:i w:val="0"/>
                <w:iCs/>
                <w:color w:val="auto"/>
                <w:sz w:val="22"/>
                <w:szCs w:val="22"/>
              </w:rPr>
              <w:t>И.о. главного врача</w:t>
            </w:r>
            <w:r w:rsidRPr="000F6F11">
              <w:rPr>
                <w:rFonts w:ascii="Times New Roman" w:hAnsi="Times New Roman"/>
                <w:sz w:val="22"/>
                <w:szCs w:val="22"/>
              </w:rPr>
              <w:br/>
            </w:r>
            <w:r w:rsidRPr="000F6F11">
              <w:rPr>
                <w:rStyle w:val="fill"/>
                <w:rFonts w:ascii="Times New Roman" w:hAnsi="Times New Roman"/>
                <w:b w:val="0"/>
                <w:bCs/>
                <w:i w:val="0"/>
                <w:iCs/>
                <w:color w:val="auto"/>
                <w:sz w:val="22"/>
                <w:szCs w:val="22"/>
              </w:rPr>
              <w:t>ГБУЗ ВО «Областная</w:t>
            </w:r>
          </w:p>
          <w:p w14:paraId="12B74F06" w14:textId="77777777" w:rsidR="000F6F11" w:rsidRPr="00CE0A30" w:rsidRDefault="000F6F11" w:rsidP="000F6F11">
            <w:pPr>
              <w:pStyle w:val="HTML"/>
              <w:rPr>
                <w:rFonts w:ascii="Times New Roman" w:hAnsi="Times New Roman"/>
                <w:sz w:val="22"/>
                <w:szCs w:val="22"/>
              </w:rPr>
            </w:pPr>
            <w:r w:rsidRPr="000F6F11">
              <w:rPr>
                <w:rStyle w:val="fill"/>
                <w:rFonts w:ascii="Times New Roman" w:hAnsi="Times New Roman"/>
                <w:b w:val="0"/>
                <w:bCs/>
                <w:i w:val="0"/>
                <w:iCs/>
                <w:color w:val="auto"/>
                <w:sz w:val="22"/>
                <w:szCs w:val="22"/>
              </w:rPr>
              <w:t>стоматологическая поликлиника»</w:t>
            </w:r>
            <w:r w:rsidRPr="000F6F11">
              <w:rPr>
                <w:rFonts w:ascii="Times New Roman" w:hAnsi="Times New Roman"/>
                <w:sz w:val="22"/>
                <w:szCs w:val="22"/>
              </w:rPr>
              <w:br/>
            </w:r>
            <w:r w:rsidRPr="00CE0A30">
              <w:rPr>
                <w:rFonts w:ascii="Times New Roman" w:hAnsi="Times New Roman"/>
                <w:bCs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Е.А. Нелюбина</w:t>
            </w:r>
            <w:r w:rsidRPr="00CE0A30">
              <w:rPr>
                <w:rFonts w:ascii="Times New Roman" w:hAnsi="Times New Roman"/>
                <w:sz w:val="22"/>
                <w:szCs w:val="22"/>
              </w:rPr>
              <w:br/>
            </w:r>
          </w:p>
        </w:tc>
      </w:tr>
    </w:tbl>
    <w:p w14:paraId="6DA7A835" w14:textId="77777777" w:rsidR="000F6F11" w:rsidRDefault="000F6F11" w:rsidP="00A67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ECEB25" w14:textId="77777777" w:rsidR="00FC55F1" w:rsidRPr="00A67BF7" w:rsidRDefault="00A67BF7" w:rsidP="00A67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67BF7">
        <w:rPr>
          <w:rFonts w:ascii="Times New Roman" w:hAnsi="Times New Roman"/>
          <w:b/>
          <w:bCs/>
          <w:sz w:val="24"/>
          <w:szCs w:val="24"/>
        </w:rPr>
        <w:t>ГОСУДАРСТВЕННОЕ БЮДЖЕТНОЕ УЧРЕЖДЕНИЕ ЗДРАВООХРАНЕНИЯ ВЛАДИМИРСКОЙ ОБЛАСТИ "ОБЛАСТНАЯ СТОМАТОЛОГИЧЕСКАЯ ПОЛИКЛИНИКА"</w:t>
      </w:r>
    </w:p>
    <w:p w14:paraId="4305C7E1" w14:textId="77777777" w:rsidR="00A67BF7" w:rsidRDefault="00A67BF7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D1C99F" w14:textId="77777777" w:rsidR="00A67BF7" w:rsidRDefault="00A67BF7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30AC28" w14:textId="77777777" w:rsidR="004017E2" w:rsidRPr="00E434EA" w:rsidRDefault="004017E2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495ABD" w14:textId="77777777" w:rsidR="00E434EA" w:rsidRDefault="00E434EA" w:rsidP="0048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17E2">
        <w:rPr>
          <w:rFonts w:ascii="Times New Roman" w:hAnsi="Times New Roman"/>
          <w:sz w:val="28"/>
          <w:szCs w:val="28"/>
        </w:rPr>
        <w:t>ПРИКАЗ</w:t>
      </w:r>
    </w:p>
    <w:p w14:paraId="552AE731" w14:textId="77777777" w:rsidR="004017E2" w:rsidRPr="004017E2" w:rsidRDefault="004017E2" w:rsidP="0048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9F4173E" w14:textId="77777777" w:rsidR="004868CE" w:rsidRPr="004017E2" w:rsidRDefault="00DC550E" w:rsidP="00B22DF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017E2">
        <w:rPr>
          <w:rFonts w:ascii="Times New Roman" w:hAnsi="Times New Roman"/>
          <w:sz w:val="28"/>
          <w:szCs w:val="28"/>
        </w:rPr>
        <w:t>«___»</w:t>
      </w:r>
      <w:r w:rsidR="00FB5F02" w:rsidRPr="004017E2">
        <w:rPr>
          <w:rFonts w:ascii="Times New Roman" w:hAnsi="Times New Roman"/>
          <w:sz w:val="28"/>
          <w:szCs w:val="28"/>
        </w:rPr>
        <w:t> </w:t>
      </w:r>
      <w:r w:rsidRPr="004017E2">
        <w:rPr>
          <w:rFonts w:ascii="Times New Roman" w:hAnsi="Times New Roman"/>
          <w:sz w:val="28"/>
          <w:szCs w:val="28"/>
        </w:rPr>
        <w:t>_________</w:t>
      </w:r>
      <w:r w:rsidR="00FB5F02" w:rsidRPr="004017E2">
        <w:rPr>
          <w:rFonts w:ascii="Times New Roman" w:hAnsi="Times New Roman"/>
          <w:sz w:val="28"/>
          <w:szCs w:val="28"/>
        </w:rPr>
        <w:t> 20</w:t>
      </w:r>
      <w:r w:rsidR="00B72C02" w:rsidRPr="004017E2">
        <w:rPr>
          <w:rFonts w:ascii="Times New Roman" w:hAnsi="Times New Roman"/>
          <w:sz w:val="28"/>
          <w:szCs w:val="28"/>
        </w:rPr>
        <w:t>2</w:t>
      </w:r>
      <w:r w:rsidR="008C4C56" w:rsidRPr="004017E2">
        <w:rPr>
          <w:rFonts w:ascii="Times New Roman" w:hAnsi="Times New Roman"/>
          <w:sz w:val="28"/>
          <w:szCs w:val="28"/>
        </w:rPr>
        <w:t>3</w:t>
      </w:r>
      <w:r w:rsidR="00FB5F02" w:rsidRPr="004017E2">
        <w:rPr>
          <w:rFonts w:ascii="Times New Roman" w:hAnsi="Times New Roman"/>
          <w:sz w:val="28"/>
          <w:szCs w:val="28"/>
        </w:rPr>
        <w:t> г.</w:t>
      </w:r>
      <w:r w:rsidR="00FC55F1" w:rsidRPr="004017E2">
        <w:rPr>
          <w:rFonts w:ascii="Times New Roman" w:hAnsi="Times New Roman"/>
          <w:sz w:val="28"/>
          <w:szCs w:val="28"/>
        </w:rPr>
        <w:t xml:space="preserve"> </w:t>
      </w:r>
      <w:r w:rsidR="00E434EA" w:rsidRPr="004017E2">
        <w:rPr>
          <w:rFonts w:ascii="Times New Roman" w:hAnsi="Times New Roman"/>
          <w:sz w:val="28"/>
          <w:szCs w:val="28"/>
        </w:rPr>
        <w:t>N</w:t>
      </w:r>
      <w:r w:rsidR="00FC55F1" w:rsidRPr="004017E2">
        <w:rPr>
          <w:rFonts w:ascii="Times New Roman" w:hAnsi="Times New Roman"/>
          <w:sz w:val="28"/>
          <w:szCs w:val="28"/>
        </w:rPr>
        <w:t> </w:t>
      </w:r>
      <w:r w:rsidR="00B22DF5" w:rsidRPr="004017E2">
        <w:rPr>
          <w:rFonts w:ascii="Times New Roman" w:hAnsi="Times New Roman"/>
          <w:sz w:val="28"/>
          <w:szCs w:val="28"/>
        </w:rPr>
        <w:t>______</w:t>
      </w:r>
      <w:r w:rsidR="00FC55F1" w:rsidRPr="004017E2">
        <w:rPr>
          <w:rFonts w:ascii="Times New Roman" w:hAnsi="Times New Roman"/>
          <w:sz w:val="28"/>
          <w:szCs w:val="28"/>
        </w:rPr>
        <w:br/>
      </w:r>
    </w:p>
    <w:p w14:paraId="542C9A8F" w14:textId="77777777" w:rsidR="004017E2" w:rsidRPr="00E434EA" w:rsidRDefault="004017E2" w:rsidP="00B22DF5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325583" w14:textId="77777777" w:rsidR="00E434EA" w:rsidRPr="00AA6A18" w:rsidRDefault="00E434EA" w:rsidP="0048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017E2">
        <w:rPr>
          <w:rFonts w:ascii="Times New Roman" w:hAnsi="Times New Roman"/>
          <w:b/>
          <w:sz w:val="28"/>
          <w:szCs w:val="28"/>
        </w:rPr>
        <w:t>Об</w:t>
      </w:r>
      <w:r w:rsidR="00DC550E" w:rsidRPr="004017E2">
        <w:rPr>
          <w:rFonts w:ascii="Times New Roman" w:hAnsi="Times New Roman"/>
          <w:b/>
          <w:sz w:val="28"/>
          <w:szCs w:val="28"/>
        </w:rPr>
        <w:t xml:space="preserve"> организации оказания </w:t>
      </w:r>
      <w:r w:rsidR="00DC550E" w:rsidRPr="00AA6A18">
        <w:rPr>
          <w:rFonts w:ascii="Times New Roman" w:hAnsi="Times New Roman"/>
          <w:b/>
          <w:sz w:val="28"/>
          <w:szCs w:val="28"/>
        </w:rPr>
        <w:t>платных медицинских услуг в ГБУЗ ВО «ОСП»</w:t>
      </w:r>
    </w:p>
    <w:p w14:paraId="7C075C33" w14:textId="77777777" w:rsidR="00FC55F1" w:rsidRPr="00AA6A18" w:rsidRDefault="00FC55F1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1691A05" w14:textId="77777777" w:rsidR="00DC550E" w:rsidRPr="00AA6A18" w:rsidRDefault="000F6F11" w:rsidP="00DC550E">
      <w:pPr>
        <w:pStyle w:val="1"/>
        <w:spacing w:after="220"/>
        <w:ind w:firstLine="70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 xml:space="preserve">     </w:t>
      </w:r>
      <w:r w:rsidR="00B22DF5" w:rsidRPr="00AA6A18">
        <w:rPr>
          <w:color w:val="auto"/>
          <w:sz w:val="24"/>
          <w:szCs w:val="24"/>
        </w:rPr>
        <w:t>В</w:t>
      </w:r>
      <w:r w:rsidR="00DC550E" w:rsidRPr="00AA6A18">
        <w:rPr>
          <w:color w:val="auto"/>
          <w:sz w:val="24"/>
          <w:szCs w:val="24"/>
        </w:rPr>
        <w:t xml:space="preserve"> целях реализации постановления Правительства РФ от 11.05.2023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1006", приказа Министерства здравоохранения Владимирской области от 19.09.2023 №10-н «Об утверждении порядка определения цен (тарифов) на платные медицинские услуги,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 государственной системы здравоохранения Владимирской области, функции и полномочия которых осуществляет Министерство здравоохранения Владимирской области»</w:t>
      </w:r>
    </w:p>
    <w:p w14:paraId="781817A4" w14:textId="77777777" w:rsidR="00496F73" w:rsidRPr="00AA6A18" w:rsidRDefault="00496F73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F4FE903" w14:textId="77777777" w:rsidR="00E434EA" w:rsidRPr="00AA6A18" w:rsidRDefault="00E434EA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A6A18">
        <w:rPr>
          <w:rFonts w:ascii="Times New Roman" w:hAnsi="Times New Roman"/>
          <w:bCs/>
          <w:sz w:val="24"/>
          <w:szCs w:val="24"/>
        </w:rPr>
        <w:t>ПРИКАЗЫВАЮ:</w:t>
      </w:r>
    </w:p>
    <w:p w14:paraId="47AAEA70" w14:textId="77777777" w:rsidR="00D8659D" w:rsidRPr="00AA6A18" w:rsidRDefault="00D8659D" w:rsidP="004868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2F09612" w14:textId="77777777" w:rsidR="00DC550E" w:rsidRPr="00AA6A18" w:rsidRDefault="00DC550E" w:rsidP="006003E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Утвердить Положение об организации оказания платных медицинских услуг в ГБУЗ ВО «ОСП», согласно Приложению 1.</w:t>
      </w:r>
    </w:p>
    <w:p w14:paraId="62B9D9AC" w14:textId="77777777" w:rsidR="00DC550E" w:rsidRPr="00AA6A18" w:rsidRDefault="00DC550E" w:rsidP="006003E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Перечень структурных подразделений, имеющих право на оказание платных медицинских услуг, согласно Приложению 2.</w:t>
      </w:r>
    </w:p>
    <w:p w14:paraId="0EE090FA" w14:textId="77777777" w:rsidR="00DC550E" w:rsidRPr="00AA6A18" w:rsidRDefault="00DC550E" w:rsidP="00DC550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Перечень должностей, имеющих право на оказание платных медицинских услуг, согласно Приложению 3.</w:t>
      </w:r>
    </w:p>
    <w:p w14:paraId="58268A1B" w14:textId="77777777" w:rsidR="00DC550E" w:rsidRPr="00AA6A18" w:rsidRDefault="00DC550E" w:rsidP="006003E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Перечень основных средств, которые могут быть использованы в целях оказания платных медицинских услуг, согласно Приложению 4.</w:t>
      </w:r>
    </w:p>
    <w:p w14:paraId="598D0BFE" w14:textId="77777777" w:rsidR="000F6F11" w:rsidRPr="00AA6A18" w:rsidRDefault="00823E5B" w:rsidP="006003E2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0" w:beforeAutospacing="0" w:after="0" w:afterAutospacing="0"/>
        <w:jc w:val="both"/>
        <w:rPr>
          <w:sz w:val="24"/>
          <w:szCs w:val="24"/>
        </w:rPr>
      </w:pPr>
      <w:r w:rsidRPr="00AA6A18">
        <w:t xml:space="preserve">Положение </w:t>
      </w:r>
      <w:r w:rsidR="000F6F11" w:rsidRPr="00AA6A18">
        <w:t>о порядке оказания платных услуг населению</w:t>
      </w:r>
      <w:r w:rsidRPr="00AA6A18">
        <w:t xml:space="preserve"> </w:t>
      </w:r>
      <w:r w:rsidR="000F6F11" w:rsidRPr="00AA6A18">
        <w:t>ГБУЗ ВО «Областная стоматологическая поликлиника»</w:t>
      </w:r>
      <w:r w:rsidRPr="00AA6A18">
        <w:t xml:space="preserve"> от «___»______20__ признать утратившим силу.</w:t>
      </w:r>
    </w:p>
    <w:p w14:paraId="1311F57B" w14:textId="77777777" w:rsidR="004017E2" w:rsidRPr="00AA6A18" w:rsidRDefault="004017E2" w:rsidP="006003E2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14:paraId="330319DF" w14:textId="77777777" w:rsidR="004017E2" w:rsidRPr="00AA6A18" w:rsidRDefault="004017E2" w:rsidP="00BC0509">
      <w:pPr>
        <w:rPr>
          <w:rFonts w:ascii="Times New Roman" w:hAnsi="Times New Roman"/>
          <w:sz w:val="24"/>
          <w:szCs w:val="24"/>
        </w:rPr>
      </w:pPr>
    </w:p>
    <w:p w14:paraId="19043D9B" w14:textId="77777777" w:rsidR="004017E2" w:rsidRPr="00AA6A18" w:rsidRDefault="004017E2" w:rsidP="00BC0509">
      <w:pPr>
        <w:rPr>
          <w:rFonts w:ascii="Times New Roman" w:hAnsi="Times New Roman"/>
          <w:sz w:val="24"/>
          <w:szCs w:val="24"/>
        </w:rPr>
      </w:pPr>
    </w:p>
    <w:p w14:paraId="52BC229F" w14:textId="77777777" w:rsidR="00A67BF7" w:rsidRPr="00AA6A18" w:rsidRDefault="00A67BF7" w:rsidP="00BC0509">
      <w:pPr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И</w:t>
      </w:r>
      <w:r w:rsidR="004017E2" w:rsidRPr="00AA6A18">
        <w:rPr>
          <w:rFonts w:ascii="Times New Roman" w:hAnsi="Times New Roman"/>
          <w:sz w:val="24"/>
          <w:szCs w:val="24"/>
        </w:rPr>
        <w:t>.</w:t>
      </w:r>
      <w:r w:rsidRPr="00AA6A18">
        <w:rPr>
          <w:rFonts w:ascii="Times New Roman" w:hAnsi="Times New Roman"/>
          <w:sz w:val="24"/>
          <w:szCs w:val="24"/>
        </w:rPr>
        <w:t>О</w:t>
      </w:r>
      <w:r w:rsidR="004017E2" w:rsidRPr="00AA6A18">
        <w:rPr>
          <w:rFonts w:ascii="Times New Roman" w:hAnsi="Times New Roman"/>
          <w:sz w:val="24"/>
          <w:szCs w:val="24"/>
        </w:rPr>
        <w:t>.</w:t>
      </w:r>
      <w:r w:rsidRPr="00AA6A18">
        <w:rPr>
          <w:rFonts w:ascii="Times New Roman" w:hAnsi="Times New Roman"/>
          <w:sz w:val="24"/>
          <w:szCs w:val="24"/>
        </w:rPr>
        <w:t xml:space="preserve"> Главного врача                                                     </w:t>
      </w:r>
      <w:r w:rsidR="004017E2" w:rsidRPr="00AA6A18">
        <w:rPr>
          <w:rFonts w:ascii="Times New Roman" w:hAnsi="Times New Roman"/>
          <w:sz w:val="24"/>
          <w:szCs w:val="24"/>
        </w:rPr>
        <w:t xml:space="preserve">                </w:t>
      </w:r>
      <w:r w:rsidRPr="00AA6A18">
        <w:rPr>
          <w:rFonts w:ascii="Times New Roman" w:hAnsi="Times New Roman"/>
          <w:sz w:val="24"/>
          <w:szCs w:val="24"/>
        </w:rPr>
        <w:t xml:space="preserve">    _____________  </w:t>
      </w:r>
      <w:r w:rsidR="004017E2" w:rsidRPr="00AA6A18">
        <w:rPr>
          <w:rFonts w:ascii="Times New Roman" w:hAnsi="Times New Roman"/>
          <w:sz w:val="24"/>
          <w:szCs w:val="24"/>
        </w:rPr>
        <w:t xml:space="preserve">Е.А. </w:t>
      </w:r>
      <w:r w:rsidRPr="00AA6A18">
        <w:rPr>
          <w:rFonts w:ascii="Times New Roman" w:hAnsi="Times New Roman"/>
          <w:sz w:val="24"/>
          <w:szCs w:val="24"/>
        </w:rPr>
        <w:t xml:space="preserve">Нелюбина </w:t>
      </w:r>
    </w:p>
    <w:p w14:paraId="16891A43" w14:textId="77777777" w:rsidR="004D5493" w:rsidRPr="00AA6A18" w:rsidRDefault="004D5493" w:rsidP="00BC0509">
      <w:pPr>
        <w:rPr>
          <w:rFonts w:ascii="Times New Roman" w:hAnsi="Times New Roman"/>
          <w:sz w:val="24"/>
          <w:szCs w:val="24"/>
        </w:rPr>
      </w:pPr>
    </w:p>
    <w:p w14:paraId="24C1306B" w14:textId="77777777" w:rsidR="004D5493" w:rsidRPr="00AA6A18" w:rsidRDefault="004D5493" w:rsidP="004D5493">
      <w:pPr>
        <w:jc w:val="center"/>
        <w:rPr>
          <w:rFonts w:ascii="Times New Roman" w:hAnsi="Times New Roman"/>
          <w:b/>
          <w:sz w:val="24"/>
          <w:szCs w:val="24"/>
        </w:rPr>
      </w:pPr>
      <w:r w:rsidRPr="00AA6A18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14:paraId="226B3591" w14:textId="77777777" w:rsidR="004D5493" w:rsidRPr="00AA6A18" w:rsidRDefault="004D5493" w:rsidP="004D5493">
      <w:pPr>
        <w:jc w:val="center"/>
        <w:rPr>
          <w:rFonts w:ascii="Times New Roman" w:hAnsi="Times New Roman"/>
          <w:b/>
          <w:sz w:val="24"/>
          <w:szCs w:val="24"/>
        </w:rPr>
      </w:pPr>
      <w:r w:rsidRPr="00AA6A18">
        <w:rPr>
          <w:rFonts w:ascii="Times New Roman" w:hAnsi="Times New Roman"/>
          <w:b/>
          <w:sz w:val="24"/>
          <w:szCs w:val="24"/>
        </w:rPr>
        <w:t>Об организации оказания платных медицинских услуг в ГБУЗ ВО «ОСП»</w:t>
      </w:r>
    </w:p>
    <w:p w14:paraId="05F2B41A" w14:textId="77777777" w:rsidR="004D5493" w:rsidRPr="00AA6A18" w:rsidRDefault="004D5493" w:rsidP="00BC0509">
      <w:pPr>
        <w:rPr>
          <w:rFonts w:ascii="Times New Roman" w:hAnsi="Times New Roman"/>
          <w:sz w:val="24"/>
          <w:szCs w:val="24"/>
        </w:rPr>
      </w:pPr>
    </w:p>
    <w:p w14:paraId="4AF3F44E" w14:textId="77777777" w:rsidR="004D5493" w:rsidRPr="00AA6A18" w:rsidRDefault="004D5493" w:rsidP="004D5493">
      <w:pPr>
        <w:pStyle w:val="1"/>
        <w:spacing w:after="220"/>
        <w:ind w:firstLine="70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Государственное бюджетное учреждение здравоохранения Владимирской области «Областная стоматологическая поликлиника» (далее – ГБУЗ ВО «ОСП», исполнитель</w:t>
      </w:r>
      <w:r w:rsidR="00B003D8" w:rsidRPr="00AA6A18">
        <w:rPr>
          <w:color w:val="auto"/>
          <w:sz w:val="24"/>
          <w:szCs w:val="24"/>
        </w:rPr>
        <w:t>, учреждение</w:t>
      </w:r>
      <w:r w:rsidRPr="00AA6A18">
        <w:rPr>
          <w:color w:val="auto"/>
          <w:sz w:val="24"/>
          <w:szCs w:val="24"/>
        </w:rPr>
        <w:t xml:space="preserve">) оказывает платные медицинские услуги соответствии с Федеральным Законом РФ от 07.02.1992 г. № 2300-1 «О защите прав потребителей», с Федеральным Законом РФ от 21.11.2011г. № 323-ФЗ «Об основах охраны здоровья граждан Российской Федерации», </w:t>
      </w:r>
      <w:bookmarkStart w:id="1" w:name="bookmark0"/>
      <w:r w:rsidRPr="00AA6A18">
        <w:rPr>
          <w:color w:val="auto"/>
          <w:sz w:val="24"/>
          <w:szCs w:val="24"/>
        </w:rPr>
        <w:t>Постановлением Правительства РФ от 11.05.2023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1006", приказом Министерства здравоохранения Владимирской области от 19.09.2023 №10-н «Об утверждении порядка определения цен (тарифов) на платные медицинские услуги,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 государственной системы здравоохранения Владимирской области, функции и полномочия которых осуществляет Министерство здравоохранения Владимирской области».</w:t>
      </w:r>
    </w:p>
    <w:p w14:paraId="0BF02A48" w14:textId="77777777" w:rsidR="004D5493" w:rsidRPr="00AA6A18" w:rsidRDefault="004D5493" w:rsidP="004D5493">
      <w:pPr>
        <w:pStyle w:val="1"/>
        <w:numPr>
          <w:ilvl w:val="0"/>
          <w:numId w:val="12"/>
        </w:numPr>
        <w:spacing w:after="220"/>
        <w:jc w:val="center"/>
        <w:rPr>
          <w:b/>
          <w:bCs/>
          <w:color w:val="auto"/>
          <w:sz w:val="24"/>
          <w:szCs w:val="24"/>
        </w:rPr>
      </w:pPr>
      <w:r w:rsidRPr="00AA6A18">
        <w:rPr>
          <w:b/>
          <w:bCs/>
          <w:color w:val="auto"/>
          <w:sz w:val="24"/>
          <w:szCs w:val="24"/>
        </w:rPr>
        <w:t>Общие положения</w:t>
      </w:r>
      <w:bookmarkEnd w:id="1"/>
    </w:p>
    <w:p w14:paraId="1792CCBF" w14:textId="77777777" w:rsidR="004D5493" w:rsidRPr="00AA6A18" w:rsidRDefault="004D5493" w:rsidP="004D5493">
      <w:pPr>
        <w:pStyle w:val="1"/>
        <w:numPr>
          <w:ilvl w:val="1"/>
          <w:numId w:val="12"/>
        </w:numPr>
        <w:tabs>
          <w:tab w:val="left" w:pos="1134"/>
        </w:tabs>
        <w:spacing w:line="264" w:lineRule="auto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Настоящее Положение определяет порядок организации предоставления ГБУЗ ВО «ОСП» платных медицинских услуг.</w:t>
      </w:r>
    </w:p>
    <w:p w14:paraId="75C584E3" w14:textId="77777777" w:rsidR="004D5493" w:rsidRPr="00AA6A18" w:rsidRDefault="004D5493" w:rsidP="004D5493">
      <w:pPr>
        <w:pStyle w:val="1"/>
        <w:numPr>
          <w:ilvl w:val="1"/>
          <w:numId w:val="12"/>
        </w:numPr>
        <w:tabs>
          <w:tab w:val="left" w:pos="1134"/>
        </w:tabs>
        <w:spacing w:line="264" w:lineRule="auto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Для целей настоящего Положения используются следующие основные понятия:</w:t>
      </w:r>
    </w:p>
    <w:p w14:paraId="3587FFF0" w14:textId="77777777" w:rsidR="004D5493" w:rsidRPr="00AA6A18" w:rsidRDefault="004D5493" w:rsidP="004D5493">
      <w:pPr>
        <w:pStyle w:val="1"/>
        <w:tabs>
          <w:tab w:val="left" w:pos="1134"/>
        </w:tabs>
        <w:spacing w:line="264" w:lineRule="auto"/>
        <w:ind w:left="400" w:firstLine="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- 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14:paraId="3D725D40" w14:textId="77777777" w:rsidR="004D5493" w:rsidRPr="00AA6A18" w:rsidRDefault="004D5493" w:rsidP="004D5493">
      <w:pPr>
        <w:pStyle w:val="1"/>
        <w:tabs>
          <w:tab w:val="left" w:pos="1134"/>
        </w:tabs>
        <w:spacing w:line="264" w:lineRule="auto"/>
        <w:ind w:left="400" w:firstLine="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- 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67702987" w14:textId="77777777" w:rsidR="004D5493" w:rsidRPr="00AA6A18" w:rsidRDefault="004D5493" w:rsidP="004D5493">
      <w:pPr>
        <w:pStyle w:val="1"/>
        <w:tabs>
          <w:tab w:val="left" w:pos="1134"/>
        </w:tabs>
        <w:spacing w:line="264" w:lineRule="auto"/>
        <w:ind w:left="400" w:firstLine="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- 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14:paraId="54F6129B" w14:textId="77777777" w:rsidR="004D5493" w:rsidRPr="00AA6A18" w:rsidRDefault="004D5493" w:rsidP="004D5493">
      <w:pPr>
        <w:pStyle w:val="1"/>
        <w:tabs>
          <w:tab w:val="left" w:pos="1134"/>
        </w:tabs>
        <w:spacing w:line="264" w:lineRule="auto"/>
        <w:ind w:left="400" w:firstLine="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 xml:space="preserve">   Потребитель, получающий платные медицинские услуги, является пациентом, на которого распространяется действие Федерального закона "Об основах охраны здоровья граждан в Российской Федерации";</w:t>
      </w:r>
    </w:p>
    <w:p w14:paraId="7F34BA18" w14:textId="77777777" w:rsidR="004D5493" w:rsidRPr="00AA6A18" w:rsidRDefault="004D5493" w:rsidP="004D5493">
      <w:pPr>
        <w:pStyle w:val="1"/>
        <w:numPr>
          <w:ilvl w:val="1"/>
          <w:numId w:val="12"/>
        </w:numPr>
        <w:tabs>
          <w:tab w:val="left" w:pos="1134"/>
        </w:tabs>
        <w:spacing w:line="264" w:lineRule="auto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 xml:space="preserve">Платные медицинские услуги предоставляются </w:t>
      </w:r>
      <w:r w:rsidR="00B003D8" w:rsidRPr="00AA6A18">
        <w:rPr>
          <w:color w:val="auto"/>
          <w:sz w:val="24"/>
          <w:szCs w:val="24"/>
        </w:rPr>
        <w:t>учреждением</w:t>
      </w:r>
      <w:r w:rsidRPr="00AA6A18">
        <w:rPr>
          <w:color w:val="auto"/>
          <w:sz w:val="24"/>
          <w:szCs w:val="24"/>
        </w:rPr>
        <w:t xml:space="preserve">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14:paraId="24D4193D" w14:textId="77777777" w:rsidR="004D5493" w:rsidRPr="00AA6A18" w:rsidRDefault="004D5493" w:rsidP="004D5493">
      <w:pPr>
        <w:pStyle w:val="1"/>
        <w:numPr>
          <w:ilvl w:val="1"/>
          <w:numId w:val="12"/>
        </w:numPr>
        <w:tabs>
          <w:tab w:val="left" w:pos="1134"/>
        </w:tabs>
        <w:spacing w:line="264" w:lineRule="auto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14:paraId="77D91000" w14:textId="77777777" w:rsidR="004D5493" w:rsidRPr="00AA6A18" w:rsidRDefault="004D5493" w:rsidP="004D5493">
      <w:pPr>
        <w:pStyle w:val="1"/>
        <w:numPr>
          <w:ilvl w:val="1"/>
          <w:numId w:val="12"/>
        </w:numPr>
        <w:tabs>
          <w:tab w:val="left" w:pos="1134"/>
        </w:tabs>
        <w:spacing w:line="264" w:lineRule="auto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 xml:space="preserve"> Настоящее Положение в наглядной и доступной форме доводятся исполнителем до сведения потребителя и (или) заказчика.</w:t>
      </w:r>
    </w:p>
    <w:p w14:paraId="5D47BDD8" w14:textId="77777777" w:rsidR="004D5493" w:rsidRPr="00AA6A18" w:rsidRDefault="004D5493" w:rsidP="00F20E70">
      <w:pPr>
        <w:pStyle w:val="11"/>
        <w:keepNext/>
        <w:keepLines/>
        <w:numPr>
          <w:ilvl w:val="0"/>
          <w:numId w:val="12"/>
        </w:numPr>
        <w:tabs>
          <w:tab w:val="left" w:pos="1013"/>
        </w:tabs>
        <w:spacing w:after="220"/>
        <w:ind w:firstLine="700"/>
        <w:jc w:val="both"/>
        <w:rPr>
          <w:color w:val="auto"/>
          <w:sz w:val="24"/>
          <w:szCs w:val="24"/>
        </w:rPr>
      </w:pPr>
      <w:bookmarkStart w:id="2" w:name="bookmark2"/>
      <w:r w:rsidRPr="00AA6A18">
        <w:rPr>
          <w:color w:val="auto"/>
          <w:sz w:val="24"/>
          <w:szCs w:val="24"/>
        </w:rPr>
        <w:lastRenderedPageBreak/>
        <w:t>Условия предоставления платных медицинских услуг</w:t>
      </w:r>
      <w:bookmarkEnd w:id="2"/>
    </w:p>
    <w:p w14:paraId="244AEC66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2.1.</w:t>
      </w:r>
      <w:r w:rsidRPr="00AA6A18">
        <w:rPr>
          <w:color w:val="auto"/>
          <w:sz w:val="24"/>
          <w:szCs w:val="24"/>
        </w:rPr>
        <w:t xml:space="preserve"> </w:t>
      </w:r>
      <w:r w:rsidRPr="00AA6A18">
        <w:rPr>
          <w:b w:val="0"/>
          <w:bCs w:val="0"/>
          <w:color w:val="auto"/>
          <w:sz w:val="24"/>
          <w:szCs w:val="24"/>
        </w:rPr>
        <w:t>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14:paraId="695BD23B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14:paraId="029CFEB9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2.2.  Учреждение оказывает платные медицинские услуги:</w:t>
      </w:r>
    </w:p>
    <w:p w14:paraId="5BE4B827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14:paraId="70798BCE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- 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14:paraId="01F5544D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- 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14:paraId="3BAFC831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14:paraId="619FDECF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14:paraId="4D33A854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г) при самостоятельном обращении за получением медицинских услуг, за исключением случаев и порядка, которые предусмотрены статьей 21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14:paraId="51CD8564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2.3.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учреждением устанавливаются Министерством здравоохранения Владимирской области.</w:t>
      </w:r>
    </w:p>
    <w:p w14:paraId="5483363A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Оказание платных медицинских услуг учреждением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14:paraId="48C4344C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lastRenderedPageBreak/>
        <w:t xml:space="preserve">2.4. Медицинская помощь при предоставлении платных медицинских услуг в </w:t>
      </w:r>
      <w:bookmarkStart w:id="3" w:name="_Hlk140659040"/>
      <w:r w:rsidRPr="00AA6A18">
        <w:rPr>
          <w:b w:val="0"/>
          <w:bCs w:val="0"/>
          <w:color w:val="auto"/>
          <w:sz w:val="24"/>
          <w:szCs w:val="24"/>
        </w:rPr>
        <w:t xml:space="preserve">учреждении </w:t>
      </w:r>
      <w:bookmarkEnd w:id="3"/>
      <w:r w:rsidRPr="00AA6A18">
        <w:rPr>
          <w:b w:val="0"/>
          <w:bCs w:val="0"/>
          <w:color w:val="auto"/>
          <w:sz w:val="24"/>
          <w:szCs w:val="24"/>
        </w:rPr>
        <w:t>организуется и оказывается:</w:t>
      </w:r>
    </w:p>
    <w:p w14:paraId="2A1730A9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14:paraId="56B2903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14:paraId="1B52AEF9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в) на основе клинических рекомендаций;</w:t>
      </w:r>
    </w:p>
    <w:p w14:paraId="4E0F540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14:paraId="3D16AA7E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2.5. Платные медицинские услуги соответствуют номенклатуре медицинских услуг, утверждаемой Министерством здравоохранения Российской Федерации, и предоставляются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14:paraId="29976E7B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color w:val="auto"/>
          <w:sz w:val="24"/>
          <w:szCs w:val="24"/>
        </w:rPr>
      </w:pPr>
      <w:r w:rsidRPr="00AA6A18">
        <w:rPr>
          <w:color w:val="auto"/>
          <w:sz w:val="24"/>
          <w:szCs w:val="24"/>
        </w:rPr>
        <w:t>3.</w:t>
      </w:r>
      <w:r w:rsidRPr="00AA6A18">
        <w:rPr>
          <w:b w:val="0"/>
          <w:bCs w:val="0"/>
          <w:color w:val="auto"/>
          <w:sz w:val="24"/>
          <w:szCs w:val="24"/>
        </w:rPr>
        <w:t xml:space="preserve"> </w:t>
      </w:r>
      <w:r w:rsidRPr="00AA6A18">
        <w:rPr>
          <w:color w:val="auto"/>
          <w:sz w:val="24"/>
          <w:szCs w:val="24"/>
        </w:rPr>
        <w:t>Порядок заключения договора и оплаты медицинских услуг</w:t>
      </w:r>
    </w:p>
    <w:p w14:paraId="31761BD5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3.1. Договор заключается потребителем и (или) заказчиком с исполнителем в письменной форме.</w:t>
      </w:r>
    </w:p>
    <w:p w14:paraId="1B16883B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3.2.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14:paraId="4A750EB5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3.3. Договор составляется в 3 экземплярах, один из которых находится у исполнителя, второй - у заказчика, третий - у потребителя.</w:t>
      </w:r>
    </w:p>
    <w:p w14:paraId="07C21657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14:paraId="3BDFC040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14:paraId="11DF3D61" w14:textId="77777777" w:rsidR="00B003D8" w:rsidRPr="00AA6A18" w:rsidRDefault="00B003D8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Требования к содержанию договора установлены </w:t>
      </w:r>
      <w:r w:rsidRPr="00AA6A18">
        <w:rPr>
          <w:b w:val="0"/>
          <w:color w:val="auto"/>
          <w:sz w:val="24"/>
          <w:szCs w:val="24"/>
        </w:rPr>
        <w:t>Правилами предоставления медицинскими организациями платных медицинских услуг, утвержденными постановлением Правительства Российской Федерации от 11.05.2023 N 736.</w:t>
      </w:r>
    </w:p>
    <w:p w14:paraId="3C427BD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3.4.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14:paraId="5D94E900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lastRenderedPageBreak/>
        <w:t>3.5.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14:paraId="34BB8A4E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14:paraId="19B59BFE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3.6. При предоставлении платных медицинских услуг расходы, связанные с оказанием гражданам медицинской помощи в экстренной форме, возмещаются </w:t>
      </w:r>
      <w:r w:rsidR="00B003D8" w:rsidRPr="00AA6A18">
        <w:rPr>
          <w:b w:val="0"/>
          <w:bCs w:val="0"/>
          <w:color w:val="auto"/>
          <w:sz w:val="24"/>
          <w:szCs w:val="24"/>
        </w:rPr>
        <w:t>учреждению</w:t>
      </w:r>
      <w:r w:rsidRPr="00AA6A18">
        <w:rPr>
          <w:b w:val="0"/>
          <w:bCs w:val="0"/>
          <w:color w:val="auto"/>
          <w:sz w:val="24"/>
          <w:szCs w:val="24"/>
        </w:rPr>
        <w:t xml:space="preserve">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пунктом 10 части 2 статьи 81 Федерального закона "Об основах охраны здоровья граждан в Российской Федерации".</w:t>
      </w:r>
    </w:p>
    <w:p w14:paraId="672E27F4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3.7.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14:paraId="70BF9CD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3.8.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14:paraId="01F014B0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3.9.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14:paraId="725642BB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3.10. В целях защиты прав потребителя </w:t>
      </w:r>
      <w:r w:rsidR="00B003D8" w:rsidRPr="00AA6A18">
        <w:rPr>
          <w:b w:val="0"/>
          <w:bCs w:val="0"/>
          <w:color w:val="auto"/>
          <w:sz w:val="24"/>
          <w:szCs w:val="24"/>
        </w:rPr>
        <w:t>учреждение</w:t>
      </w:r>
      <w:r w:rsidRPr="00AA6A18">
        <w:rPr>
          <w:b w:val="0"/>
          <w:bCs w:val="0"/>
          <w:color w:val="auto"/>
          <w:sz w:val="24"/>
          <w:szCs w:val="24"/>
        </w:rPr>
        <w:t xml:space="preserve">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14:paraId="724AF2E0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14:paraId="40545E5B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б) справка об оплате медицинских услуг по установленной форме;</w:t>
      </w:r>
    </w:p>
    <w:p w14:paraId="7FB4A0F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</w:t>
      </w:r>
      <w:r w:rsidR="00B003D8" w:rsidRPr="00AA6A18">
        <w:rPr>
          <w:b w:val="0"/>
          <w:bCs w:val="0"/>
          <w:color w:val="auto"/>
          <w:sz w:val="24"/>
          <w:szCs w:val="24"/>
        </w:rPr>
        <w:t>учреждения</w:t>
      </w:r>
      <w:r w:rsidRPr="00AA6A18">
        <w:rPr>
          <w:b w:val="0"/>
          <w:bCs w:val="0"/>
          <w:color w:val="auto"/>
          <w:sz w:val="24"/>
          <w:szCs w:val="24"/>
        </w:rPr>
        <w:t>;</w:t>
      </w:r>
    </w:p>
    <w:p w14:paraId="4F8F6697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г) документы установленного образца, подтверждающие оплату лекарственных препаратов (кассовый чек или бланк строгой отчетности).</w:t>
      </w:r>
    </w:p>
    <w:p w14:paraId="4B5F804D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3.11.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14:paraId="29C9F4D2" w14:textId="77777777" w:rsidR="004D5493" w:rsidRPr="00AA6A18" w:rsidRDefault="004D5493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</w:p>
    <w:p w14:paraId="43C1F6E1" w14:textId="77777777" w:rsidR="00CC3B05" w:rsidRPr="00AA6A18" w:rsidRDefault="00CC3B05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</w:p>
    <w:p w14:paraId="0328E05F" w14:textId="77777777" w:rsidR="00CC3B05" w:rsidRPr="00AA6A18" w:rsidRDefault="00CC3B05" w:rsidP="00F20E70">
      <w:pPr>
        <w:pStyle w:val="11"/>
        <w:keepNext/>
        <w:keepLines/>
        <w:tabs>
          <w:tab w:val="left" w:pos="1013"/>
        </w:tabs>
        <w:spacing w:after="220"/>
        <w:jc w:val="both"/>
        <w:rPr>
          <w:b w:val="0"/>
          <w:bCs w:val="0"/>
          <w:color w:val="auto"/>
          <w:sz w:val="24"/>
          <w:szCs w:val="24"/>
        </w:rPr>
      </w:pPr>
    </w:p>
    <w:p w14:paraId="52344CB1" w14:textId="77777777" w:rsidR="004D5493" w:rsidRPr="00AA6A18" w:rsidRDefault="004D5493" w:rsidP="00F20E70">
      <w:pPr>
        <w:pStyle w:val="11"/>
        <w:keepNext/>
        <w:keepLines/>
        <w:numPr>
          <w:ilvl w:val="0"/>
          <w:numId w:val="13"/>
        </w:numPr>
        <w:tabs>
          <w:tab w:val="left" w:pos="982"/>
        </w:tabs>
        <w:spacing w:line="264" w:lineRule="auto"/>
        <w:ind w:left="0"/>
        <w:jc w:val="both"/>
        <w:rPr>
          <w:color w:val="auto"/>
          <w:sz w:val="24"/>
          <w:szCs w:val="24"/>
        </w:rPr>
      </w:pPr>
      <w:bookmarkStart w:id="4" w:name="bookmark4"/>
      <w:r w:rsidRPr="00AA6A18">
        <w:rPr>
          <w:color w:val="auto"/>
          <w:sz w:val="24"/>
          <w:szCs w:val="24"/>
        </w:rPr>
        <w:lastRenderedPageBreak/>
        <w:t>Порядок предоставления платных медицинских услуг</w:t>
      </w:r>
      <w:bookmarkEnd w:id="4"/>
    </w:p>
    <w:p w14:paraId="3B6EF446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4.1.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14:paraId="2A9E0755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14:paraId="0B8C22EC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4.2.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14:paraId="1A245F73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4.3.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006E7C99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4.4.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14:paraId="29AEA771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14:paraId="2C5A53D3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14:paraId="204E865B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4.5.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14:paraId="7F8511D5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14:paraId="2F0A067D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4.6.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главой III Закона Российской Федерации "О защите прав потребителей".</w:t>
      </w:r>
    </w:p>
    <w:p w14:paraId="2EA7AD12" w14:textId="77777777" w:rsidR="004D5493" w:rsidRPr="00AA6A18" w:rsidRDefault="004D5493" w:rsidP="00F20E70">
      <w:pPr>
        <w:pStyle w:val="11"/>
        <w:keepNext/>
        <w:keepLines/>
        <w:tabs>
          <w:tab w:val="left" w:pos="982"/>
        </w:tabs>
        <w:spacing w:line="264" w:lineRule="auto"/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lastRenderedPageBreak/>
        <w:t>4.7.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Законом Российской Федерации "О защите прав потребителей".</w:t>
      </w:r>
    </w:p>
    <w:p w14:paraId="71A76633" w14:textId="77777777" w:rsidR="004D5493" w:rsidRPr="00AA6A18" w:rsidRDefault="004D5493" w:rsidP="00F20E70">
      <w:pPr>
        <w:pStyle w:val="11"/>
        <w:keepNext/>
        <w:keepLines/>
        <w:numPr>
          <w:ilvl w:val="0"/>
          <w:numId w:val="13"/>
        </w:numPr>
        <w:tabs>
          <w:tab w:val="left" w:pos="313"/>
        </w:tabs>
        <w:ind w:left="0"/>
        <w:jc w:val="center"/>
        <w:rPr>
          <w:color w:val="auto"/>
          <w:sz w:val="24"/>
          <w:szCs w:val="24"/>
        </w:rPr>
      </w:pPr>
      <w:bookmarkStart w:id="5" w:name="bookmark6"/>
      <w:r w:rsidRPr="00AA6A18">
        <w:rPr>
          <w:color w:val="auto"/>
          <w:sz w:val="24"/>
          <w:szCs w:val="24"/>
        </w:rPr>
        <w:t>Особенности оказания медицинских услуг (выполнения работ) при заключении договора дистанционным способом</w:t>
      </w:r>
    </w:p>
    <w:p w14:paraId="3E08AA7D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5.1. </w:t>
      </w:r>
      <w:r w:rsidR="00B003D8" w:rsidRPr="00AA6A18">
        <w:rPr>
          <w:b w:val="0"/>
          <w:bCs w:val="0"/>
          <w:color w:val="auto"/>
          <w:sz w:val="24"/>
          <w:szCs w:val="24"/>
        </w:rPr>
        <w:t xml:space="preserve">При наличии технической возможности у учреждения </w:t>
      </w:r>
      <w:r w:rsidRPr="00AA6A18">
        <w:rPr>
          <w:b w:val="0"/>
          <w:bCs w:val="0"/>
          <w:color w:val="auto"/>
          <w:sz w:val="24"/>
          <w:szCs w:val="24"/>
        </w:rPr>
        <w:t>Договор может быть заключен посредством использования сети "Интернет"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14:paraId="6D814FE7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5.2. При заключении договора дистанционным способом потребителю предоставляется возможность ознакомиться со следующей информацией:</w:t>
      </w:r>
    </w:p>
    <w:p w14:paraId="14E35099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а) наименование медицинской организации;</w:t>
      </w:r>
    </w:p>
    <w:p w14:paraId="6F97C4D6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б) основной государственный регистрационный номер исполнителя;</w:t>
      </w:r>
    </w:p>
    <w:p w14:paraId="2C673BFB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в) номера телефонов и режим работы исполнителя;</w:t>
      </w:r>
    </w:p>
    <w:p w14:paraId="0F74D7F0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г) идентификационный номер налогоплательщика;</w:t>
      </w:r>
    </w:p>
    <w:p w14:paraId="108CDE2B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д) информация об оказываемой услуге (выполняемой работе), предусмотренная статьей 10 Закона Российской Федерации "О защите прав потребителей";</w:t>
      </w:r>
    </w:p>
    <w:p w14:paraId="0733D225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е) способы оплаты услуги (работы);</w:t>
      </w:r>
    </w:p>
    <w:p w14:paraId="6A118398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14:paraId="3CF25A3A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14:paraId="387C2E26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5.3. Указанная в пункте 5.2. настоящего Положения информация или ссылка на нее размещена на главной странице сайта исполнителя в сети "Интернет".</w:t>
      </w:r>
    </w:p>
    <w:p w14:paraId="0F0341CC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 xml:space="preserve">5.4. Договор с потребителем и (или) заказчиком считается заключенным со дня оформления потребителем и (или) заказчиком соответствующего согласия. </w:t>
      </w:r>
    </w:p>
    <w:p w14:paraId="0AFFE85C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Со дня получения согласия (акцепта) все условия договора остаются неизменными и не должны корректироваться исполнителем без согласия потребителя и (или) заказчика.</w:t>
      </w:r>
    </w:p>
    <w:p w14:paraId="1681BC35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5.5.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14:paraId="0A1E0C3B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lastRenderedPageBreak/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14:paraId="3DC7F825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5.6.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14:paraId="3B876C92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Согласие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14:paraId="555D01AB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5.7.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16.1 и 37 Закона Российской Федерации "О защите прав потребителей".</w:t>
      </w:r>
    </w:p>
    <w:p w14:paraId="6C15D4C9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5.8.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14:paraId="1C9110CB" w14:textId="77777777" w:rsidR="004D5493" w:rsidRPr="00AA6A18" w:rsidRDefault="004D5493" w:rsidP="00F20E70">
      <w:pPr>
        <w:pStyle w:val="11"/>
        <w:keepNext/>
        <w:keepLines/>
        <w:tabs>
          <w:tab w:val="left" w:pos="313"/>
        </w:tabs>
        <w:jc w:val="both"/>
        <w:rPr>
          <w:b w:val="0"/>
          <w:bCs w:val="0"/>
          <w:color w:val="auto"/>
          <w:sz w:val="24"/>
          <w:szCs w:val="24"/>
        </w:rPr>
      </w:pPr>
      <w:r w:rsidRPr="00AA6A18">
        <w:rPr>
          <w:b w:val="0"/>
          <w:bCs w:val="0"/>
          <w:color w:val="auto"/>
          <w:sz w:val="24"/>
          <w:szCs w:val="24"/>
        </w:rPr>
        <w:t>5.9.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14:paraId="043DF346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r w:rsidRPr="00AA6A18">
        <w:rPr>
          <w:b/>
          <w:bCs/>
          <w:sz w:val="24"/>
          <w:szCs w:val="24"/>
        </w:rPr>
        <w:t xml:space="preserve">6. </w:t>
      </w:r>
      <w:r w:rsidRPr="00AA6A18">
        <w:rPr>
          <w:b/>
          <w:bCs/>
        </w:rPr>
        <w:t xml:space="preserve"> </w:t>
      </w:r>
      <w:r w:rsidR="00823E5B" w:rsidRPr="00AA6A18">
        <w:rPr>
          <w:b/>
          <w:bCs/>
        </w:rPr>
        <w:t xml:space="preserve">Порядок </w:t>
      </w:r>
      <w:r w:rsidR="00823E5B" w:rsidRPr="00AA6A18">
        <w:rPr>
          <w:b/>
        </w:rPr>
        <w:t>оказания амбулаторной медицинской помощи гражданам по договорам на оказание платных медицинских услуг с физическими и юридическими лицами</w:t>
      </w:r>
    </w:p>
    <w:p w14:paraId="57AA6865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AA6A18">
        <w:t> </w:t>
      </w:r>
    </w:p>
    <w:p w14:paraId="3F73CBB9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>.1. Назначить ответственных за оказание услуг на платной основе:</w:t>
      </w:r>
    </w:p>
    <w:p w14:paraId="585B5AA9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a) в целом по Учреждению, в том числе за организацию, планирование и контроль за </w:t>
      </w:r>
      <w:r w:rsidRPr="00AA6A18">
        <w:rPr>
          <w:sz w:val="24"/>
          <w:szCs w:val="24"/>
        </w:rPr>
        <w:br/>
        <w:t xml:space="preserve">предоставлением платных медицинских и иных услуг 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– заведующую организационно-методическим кабинетом Шумрикову О.К.</w:t>
      </w:r>
      <w:r w:rsidRPr="00AA6A18">
        <w:rPr>
          <w:sz w:val="24"/>
          <w:szCs w:val="24"/>
        </w:rPr>
        <w:t>;</w:t>
      </w:r>
    </w:p>
    <w:p w14:paraId="43B1F929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б) за обеспечение качества оказаний платных медицинских и иных услуг в структурном </w:t>
      </w:r>
      <w:r w:rsidRPr="00AA6A18">
        <w:rPr>
          <w:sz w:val="24"/>
          <w:szCs w:val="24"/>
        </w:rPr>
        <w:br/>
        <w:t>подразделении:</w:t>
      </w:r>
    </w:p>
    <w:p w14:paraId="1DB065B9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заведующую 1 терапевтическим отделением Е.А. Нелюбину,</w:t>
      </w:r>
    </w:p>
    <w:p w14:paraId="133B3D28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b w:val="0"/>
          <w:bCs/>
          <w:i w:val="0"/>
          <w:iCs/>
          <w:color w:val="auto"/>
          <w:sz w:val="24"/>
          <w:szCs w:val="24"/>
        </w:rPr>
      </w:pP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заведующую 2 терапевтическим  отделением И.В. Ларькину,</w:t>
      </w:r>
    </w:p>
    <w:p w14:paraId="62A5DDED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 xml:space="preserve">ортопедическим отделением </w:t>
      </w:r>
      <w:r w:rsidR="00AB4832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С.В. Красножен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,</w:t>
      </w:r>
    </w:p>
    <w:p w14:paraId="103FC85C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в) за ценовую политику, организацию взаимодействия со структурными подразделениями по </w:t>
      </w:r>
      <w:r w:rsidRPr="00AA6A18">
        <w:rPr>
          <w:sz w:val="24"/>
          <w:szCs w:val="24"/>
        </w:rPr>
        <w:br/>
        <w:t xml:space="preserve">экономическим вопросам, контроль за отчетностью и распределение денежных сумм для </w:t>
      </w:r>
      <w:r w:rsidRPr="00AA6A18">
        <w:rPr>
          <w:sz w:val="24"/>
          <w:szCs w:val="24"/>
        </w:rPr>
        <w:br/>
        <w:t>начисления зарплаты по подразделениям, оказывающим платные медицинские и иные услуги, –</w:t>
      </w:r>
      <w:r w:rsidRPr="00AA6A18">
        <w:rPr>
          <w:sz w:val="24"/>
          <w:szCs w:val="24"/>
        </w:rPr>
        <w:br/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экономиста Матюшину И.Н.</w:t>
      </w:r>
      <w:r w:rsidRPr="00AA6A18">
        <w:rPr>
          <w:sz w:val="24"/>
          <w:szCs w:val="24"/>
        </w:rPr>
        <w:t>;</w:t>
      </w:r>
    </w:p>
    <w:p w14:paraId="79F61D2D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г) за организацию и обеспечение бухгалтерского учета и отчетности по платным услугам, </w:t>
      </w:r>
      <w:r w:rsidRPr="00AA6A18">
        <w:rPr>
          <w:sz w:val="24"/>
          <w:szCs w:val="24"/>
        </w:rPr>
        <w:br/>
        <w:t xml:space="preserve">контроль за целевым использованием доходов от платных услуг, выписку счетов за оказанные </w:t>
      </w:r>
      <w:r w:rsidRPr="00AA6A18">
        <w:rPr>
          <w:sz w:val="24"/>
          <w:szCs w:val="24"/>
        </w:rPr>
        <w:br/>
        <w:t xml:space="preserve">платные услуги юридическим лицам, выписку справок о получении налогового вычета 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– главного бухгалтера Малинину Л.А.</w:t>
      </w:r>
      <w:r w:rsidRPr="00AA6A18">
        <w:rPr>
          <w:sz w:val="24"/>
          <w:szCs w:val="24"/>
        </w:rPr>
        <w:t>;</w:t>
      </w:r>
    </w:p>
    <w:p w14:paraId="71CA4A8B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д) за непосредственную организацию, обеспечение предоставления и контроль за качеством услуг в соответствии с установленным уровнем контроля качества, распределением доходов по </w:t>
      </w:r>
      <w:r w:rsidRPr="00AA6A18">
        <w:rPr>
          <w:sz w:val="24"/>
          <w:szCs w:val="24"/>
        </w:rPr>
        <w:br/>
        <w:t xml:space="preserve">категориям персонала, участвующего в оказании платных медицинских и иных услуг, ведением </w:t>
      </w:r>
      <w:r w:rsidRPr="00AA6A18">
        <w:rPr>
          <w:sz w:val="24"/>
          <w:szCs w:val="24"/>
        </w:rPr>
        <w:br/>
        <w:t xml:space="preserve">предметного учета и отчетности по оказанным платным медицинским и иным услугам в </w:t>
      </w:r>
      <w:r w:rsidRPr="00AA6A18">
        <w:rPr>
          <w:sz w:val="24"/>
          <w:szCs w:val="24"/>
        </w:rPr>
        <w:br/>
      </w:r>
      <w:r w:rsidRPr="00AA6A18">
        <w:rPr>
          <w:sz w:val="24"/>
          <w:szCs w:val="24"/>
        </w:rPr>
        <w:lastRenderedPageBreak/>
        <w:t xml:space="preserve">структурных подразделениях – 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 xml:space="preserve">заведующих отделениями (руководителей структурных </w:t>
      </w:r>
      <w:r w:rsidRPr="00AA6A18">
        <w:rPr>
          <w:bCs/>
          <w:iCs/>
          <w:sz w:val="24"/>
          <w:szCs w:val="24"/>
        </w:rPr>
        <w:br/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подразделений), перечисленных в подпункте «б</w:t>
      </w:r>
      <w:r w:rsidR="00F20E70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» пункта 6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.1 настоящего Положения</w:t>
      </w:r>
      <w:r w:rsidRPr="00AA6A18">
        <w:rPr>
          <w:sz w:val="24"/>
          <w:szCs w:val="24"/>
        </w:rPr>
        <w:t>;</w:t>
      </w:r>
    </w:p>
    <w:p w14:paraId="789AB8CB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з) за заключение и подписание договоров на оказание платных медицинских </w:t>
      </w:r>
      <w:r w:rsidR="00F20E70" w:rsidRPr="00AA6A18">
        <w:rPr>
          <w:sz w:val="24"/>
          <w:szCs w:val="24"/>
        </w:rPr>
        <w:t xml:space="preserve">услуг </w:t>
      </w:r>
      <w:r w:rsidRPr="00AA6A18">
        <w:rPr>
          <w:sz w:val="24"/>
          <w:szCs w:val="24"/>
        </w:rPr>
        <w:t xml:space="preserve">с физическими лицами в амбулаторно-поликлинических отделениях – 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 xml:space="preserve">бухгалтера </w:t>
      </w:r>
      <w:r w:rsidR="00AB4832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С.В.</w:t>
      </w:r>
      <w:r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 xml:space="preserve">Веселовскую </w:t>
      </w:r>
    </w:p>
    <w:p w14:paraId="62B03F27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</w:p>
    <w:p w14:paraId="1E739B4E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>.2.З</w:t>
      </w:r>
      <w:r w:rsidR="00D97761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аведующим отделениями (руководителям структурных подразделений)</w:t>
      </w:r>
      <w:r w:rsidR="00D97761" w:rsidRPr="00AA6A18">
        <w:rPr>
          <w:sz w:val="24"/>
          <w:szCs w:val="24"/>
        </w:rPr>
        <w:t xml:space="preserve"> обеспечивать предоставление платных медицинских и иных услуг гражданам строго на добровольной основе по оказанию бесплатной медицинской помощи в объеме Территориальной программы государственных гарантий оказания гражданам России бесплатной медицинской помощи.</w:t>
      </w:r>
    </w:p>
    <w:p w14:paraId="5419B489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</w:p>
    <w:p w14:paraId="792FC442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.3. </w:t>
      </w:r>
      <w:r w:rsidR="00D97761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Заведующим структурными подразделениями</w:t>
      </w:r>
      <w:r w:rsidR="00D97761" w:rsidRPr="00AA6A18">
        <w:rPr>
          <w:sz w:val="24"/>
          <w:szCs w:val="24"/>
        </w:rPr>
        <w:t xml:space="preserve"> довести до сведения персонала Учреждения нормативные документы, регламентирующие правила и условия предоставления платных медицинских и иных услуг гражданам и организациям.</w:t>
      </w:r>
    </w:p>
    <w:p w14:paraId="388905AC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 </w:t>
      </w:r>
    </w:p>
    <w:p w14:paraId="7BAB6E53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.4. Предоставление платных медицинских и иных услуг в Учреждении регламентируется </w:t>
      </w:r>
      <w:r w:rsidR="00D97761" w:rsidRPr="00AA6A18">
        <w:rPr>
          <w:sz w:val="24"/>
          <w:szCs w:val="24"/>
        </w:rPr>
        <w:br/>
        <w:t xml:space="preserve">действующими нормативно-правовыми актами России, настоящим Положением, </w:t>
      </w:r>
      <w:r w:rsidR="00D97761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уставом</w:t>
      </w:r>
      <w:r w:rsidR="00D97761" w:rsidRPr="00AA6A18">
        <w:rPr>
          <w:sz w:val="24"/>
          <w:szCs w:val="24"/>
        </w:rPr>
        <w:t xml:space="preserve"> и </w:t>
      </w:r>
      <w:r w:rsidR="00D97761" w:rsidRPr="00AA6A18">
        <w:rPr>
          <w:sz w:val="24"/>
          <w:szCs w:val="24"/>
        </w:rPr>
        <w:br/>
        <w:t>иными локальными актами Учреждения.</w:t>
      </w:r>
    </w:p>
    <w:p w14:paraId="7AB453FE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 </w:t>
      </w:r>
    </w:p>
    <w:p w14:paraId="73074290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.5. Пациент, желающий получить платные медицинские и иные услуги, обращается в </w:t>
      </w:r>
      <w:r w:rsidR="00D97761" w:rsidRPr="00AA6A18">
        <w:rPr>
          <w:sz w:val="24"/>
          <w:szCs w:val="24"/>
        </w:rPr>
        <w:br/>
        <w:t xml:space="preserve">регистратуру к медицинскому регистратору для ознакомления с условиями </w:t>
      </w:r>
      <w:r w:rsidR="00D97761" w:rsidRPr="00AA6A18">
        <w:rPr>
          <w:sz w:val="24"/>
          <w:szCs w:val="24"/>
        </w:rPr>
        <w:br/>
        <w:t xml:space="preserve">предоставления и получения платных услуг. При согласии пациента на платное обследование и </w:t>
      </w:r>
      <w:r w:rsidR="00D97761" w:rsidRPr="00AA6A18">
        <w:rPr>
          <w:sz w:val="24"/>
          <w:szCs w:val="24"/>
        </w:rPr>
        <w:br/>
        <w:t xml:space="preserve">лечение в регистратуре оформляется медицинская карта амбулаторного больного и его </w:t>
      </w:r>
      <w:r w:rsidR="00D97761" w:rsidRPr="00AA6A18">
        <w:rPr>
          <w:sz w:val="24"/>
          <w:szCs w:val="24"/>
        </w:rPr>
        <w:br/>
        <w:t>направляют к врачу-специалисту.</w:t>
      </w:r>
    </w:p>
    <w:p w14:paraId="789181EC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</w:p>
    <w:p w14:paraId="0132456E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.6. Врачи производят осмотр пациента, определяют объем необходимых диагностических, </w:t>
      </w:r>
      <w:r w:rsidR="00D97761" w:rsidRPr="00AA6A18">
        <w:rPr>
          <w:sz w:val="24"/>
          <w:szCs w:val="24"/>
        </w:rPr>
        <w:br/>
        <w:t xml:space="preserve">консультативных и лечебных мероприятий и направляют пациента для составления договора по </w:t>
      </w:r>
      <w:r w:rsidR="00D97761" w:rsidRPr="00AA6A18">
        <w:rPr>
          <w:sz w:val="24"/>
          <w:szCs w:val="24"/>
        </w:rPr>
        <w:br/>
        <w:t>оказанию платных услуг к регистратору.</w:t>
      </w:r>
    </w:p>
    <w:p w14:paraId="009E48D5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 </w:t>
      </w:r>
    </w:p>
    <w:p w14:paraId="535CCBE0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.7. По результатам оказания платных медицинских и иных услуг оформляется акт о </w:t>
      </w:r>
      <w:r w:rsidR="00D97761" w:rsidRPr="00AA6A18">
        <w:rPr>
          <w:sz w:val="24"/>
          <w:szCs w:val="24"/>
        </w:rPr>
        <w:br/>
        <w:t>выполненных работах. По окончании оказания пациенту платной медицинской услуги ему выдается медицинское заключение установленной формы, при наличии временной нетрудоспособности – листок временной нетрудоспособности.</w:t>
      </w:r>
    </w:p>
    <w:p w14:paraId="2A063411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</w:p>
    <w:p w14:paraId="4B0839AE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.8. При работе с организациями представитель организации готовит пакет документов </w:t>
      </w:r>
      <w:r w:rsidR="00D97761" w:rsidRPr="00AA6A18">
        <w:rPr>
          <w:rStyle w:val="fill"/>
          <w:b w:val="0"/>
          <w:bCs/>
          <w:i w:val="0"/>
          <w:iCs/>
          <w:color w:val="auto"/>
          <w:sz w:val="24"/>
          <w:szCs w:val="24"/>
        </w:rPr>
        <w:t>(программу обследования и лечения, договор, объем финансирования  и др.)</w:t>
      </w:r>
      <w:r w:rsidR="00D97761" w:rsidRPr="00AA6A18">
        <w:rPr>
          <w:sz w:val="24"/>
          <w:szCs w:val="24"/>
        </w:rPr>
        <w:t xml:space="preserve">. После </w:t>
      </w:r>
      <w:r w:rsidR="00D97761" w:rsidRPr="00AA6A18">
        <w:rPr>
          <w:sz w:val="24"/>
          <w:szCs w:val="24"/>
        </w:rPr>
        <w:br/>
        <w:t xml:space="preserve">подписания договора и оплаты согласно его условиям выполняются соответствующие услуги с </w:t>
      </w:r>
      <w:r w:rsidR="00D97761" w:rsidRPr="00AA6A18">
        <w:rPr>
          <w:sz w:val="24"/>
          <w:szCs w:val="24"/>
        </w:rPr>
        <w:br/>
        <w:t>последующим оформлением акта о выполненных работах и другой необходимой документации.</w:t>
      </w:r>
    </w:p>
    <w:p w14:paraId="1599A952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</w:p>
    <w:p w14:paraId="430171DA" w14:textId="77777777" w:rsidR="00D97761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6</w:t>
      </w:r>
      <w:r w:rsidR="00D97761" w:rsidRPr="00AA6A18">
        <w:rPr>
          <w:sz w:val="24"/>
          <w:szCs w:val="24"/>
        </w:rPr>
        <w:t xml:space="preserve">.9. Учреждение обязано при оказании платных медицинских услуг соблюдать установленные </w:t>
      </w:r>
      <w:r w:rsidR="00D97761" w:rsidRPr="00AA6A18">
        <w:rPr>
          <w:sz w:val="24"/>
          <w:szCs w:val="24"/>
        </w:rPr>
        <w:br/>
        <w:t>законодательством требования к оформлению и ведению медицинской документации и учетных и</w:t>
      </w:r>
      <w:r w:rsidRPr="00AA6A18">
        <w:rPr>
          <w:sz w:val="24"/>
          <w:szCs w:val="24"/>
        </w:rPr>
        <w:t xml:space="preserve"> </w:t>
      </w:r>
      <w:r w:rsidR="00D97761" w:rsidRPr="00AA6A18">
        <w:rPr>
          <w:sz w:val="24"/>
          <w:szCs w:val="24"/>
        </w:rPr>
        <w:t>отчетных статистических форм, порядку и срокам их представления.</w:t>
      </w:r>
    </w:p>
    <w:p w14:paraId="2979817A" w14:textId="77777777" w:rsidR="00D97761" w:rsidRPr="00AA6A18" w:rsidRDefault="00D9776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 </w:t>
      </w:r>
      <w:bookmarkEnd w:id="5"/>
    </w:p>
    <w:p w14:paraId="3568F186" w14:textId="77777777" w:rsidR="000F6F11" w:rsidRPr="009F4AAC" w:rsidRDefault="000F6F11" w:rsidP="000F6F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A18">
        <w:rPr>
          <w:rFonts w:ascii="Times New Roman" w:hAnsi="Times New Roman"/>
          <w:b/>
          <w:sz w:val="24"/>
          <w:szCs w:val="24"/>
        </w:rPr>
        <w:t xml:space="preserve">      </w:t>
      </w:r>
      <w:r w:rsidRPr="009F4AAC">
        <w:rPr>
          <w:rFonts w:ascii="Times New Roman" w:hAnsi="Times New Roman"/>
          <w:b/>
          <w:sz w:val="24"/>
          <w:szCs w:val="24"/>
        </w:rPr>
        <w:t>7. Регламент работы структурных подразделений, имеющих право на оказание платных медицинских услуг, в том числе кассы и регистратуры</w:t>
      </w:r>
    </w:p>
    <w:p w14:paraId="1606711B" w14:textId="77777777" w:rsidR="000F6F11" w:rsidRPr="009F4AAC" w:rsidRDefault="000F6F11" w:rsidP="000F6F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2DE0F8" w14:textId="77777777" w:rsidR="000F6F11" w:rsidRDefault="00CC3B05" w:rsidP="000F6F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4AAC">
        <w:rPr>
          <w:rFonts w:ascii="Times New Roman" w:hAnsi="Times New Roman"/>
          <w:sz w:val="24"/>
          <w:szCs w:val="24"/>
        </w:rPr>
        <w:t>Ортопедическое и платное отделения работают по графику работы учреждения.</w:t>
      </w:r>
    </w:p>
    <w:p w14:paraId="4B1C3A7F" w14:textId="77777777" w:rsidR="009F4AAC" w:rsidRDefault="009F4AAC" w:rsidP="000F6F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FD0104" w14:textId="77777777" w:rsidR="009F4AAC" w:rsidRPr="009F4AAC" w:rsidRDefault="009F4AAC" w:rsidP="009F4AA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>
        <w:t xml:space="preserve">- </w:t>
      </w:r>
      <w:r w:rsidRPr="009F4AAC">
        <w:rPr>
          <w:sz w:val="24"/>
          <w:szCs w:val="24"/>
        </w:rPr>
        <w:t xml:space="preserve">Предоставление платных медицинских и иных услуг в Учреждении регламентируется </w:t>
      </w:r>
      <w:r w:rsidRPr="009F4AAC">
        <w:rPr>
          <w:sz w:val="24"/>
          <w:szCs w:val="24"/>
        </w:rPr>
        <w:br/>
        <w:t>действующими нормативно-правовыми</w:t>
      </w:r>
      <w:r w:rsidRPr="00A165E9">
        <w:t xml:space="preserve"> актами России, настоящим Положением, </w:t>
      </w:r>
      <w:r w:rsidRPr="009F4AAC">
        <w:rPr>
          <w:rStyle w:val="fill"/>
          <w:b w:val="0"/>
          <w:i w:val="0"/>
          <w:color w:val="auto"/>
        </w:rPr>
        <w:t>уставом</w:t>
      </w:r>
      <w:r w:rsidRPr="00A165E9">
        <w:t xml:space="preserve"> и </w:t>
      </w:r>
      <w:r w:rsidRPr="00A165E9">
        <w:br/>
        <w:t>иными локальными актами Учреждения.</w:t>
      </w:r>
    </w:p>
    <w:p w14:paraId="491CB8FD" w14:textId="77777777" w:rsidR="00CB25FC" w:rsidRPr="009F4AAC" w:rsidRDefault="009F4AAC" w:rsidP="00CB25F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>
        <w:t xml:space="preserve"> - </w:t>
      </w:r>
      <w:r w:rsidR="00CB25FC" w:rsidRPr="009F4AAC">
        <w:rPr>
          <w:sz w:val="24"/>
          <w:szCs w:val="24"/>
        </w:rPr>
        <w:t xml:space="preserve">Пациент, желающий получить платные медицинские и иные услуги, обращается в </w:t>
      </w:r>
      <w:r w:rsidR="00CB25FC" w:rsidRPr="009F4AAC">
        <w:rPr>
          <w:sz w:val="24"/>
          <w:szCs w:val="24"/>
        </w:rPr>
        <w:br/>
        <w:t xml:space="preserve">регистратуру к медицинскому регистратору для ознакомления с условиями </w:t>
      </w:r>
      <w:r w:rsidR="00CB25FC" w:rsidRPr="009F4AAC">
        <w:rPr>
          <w:sz w:val="24"/>
          <w:szCs w:val="24"/>
        </w:rPr>
        <w:br/>
        <w:t xml:space="preserve">предоставления и получения платных услуг. При согласии пациента на платное обследование и </w:t>
      </w:r>
      <w:r w:rsidR="00CB25FC" w:rsidRPr="009F4AAC">
        <w:rPr>
          <w:sz w:val="24"/>
          <w:szCs w:val="24"/>
        </w:rPr>
        <w:br/>
      </w:r>
      <w:r w:rsidR="00CB25FC" w:rsidRPr="009F4AAC">
        <w:rPr>
          <w:sz w:val="24"/>
          <w:szCs w:val="24"/>
        </w:rPr>
        <w:lastRenderedPageBreak/>
        <w:t xml:space="preserve">лечение в регистратуре оформляется медицинская карта амбулаторного больного и его </w:t>
      </w:r>
      <w:r w:rsidR="00CB25FC" w:rsidRPr="009F4AAC">
        <w:rPr>
          <w:sz w:val="24"/>
          <w:szCs w:val="24"/>
        </w:rPr>
        <w:br/>
        <w:t>направляют к врачу-специалисту.</w:t>
      </w:r>
    </w:p>
    <w:p w14:paraId="6DF1A723" w14:textId="77777777" w:rsidR="000F6F11" w:rsidRPr="009F4AAC" w:rsidRDefault="009F4AAC" w:rsidP="000F6F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F4AAC">
        <w:rPr>
          <w:rFonts w:ascii="Times New Roman" w:hAnsi="Times New Roman"/>
          <w:sz w:val="24"/>
          <w:szCs w:val="24"/>
        </w:rPr>
        <w:t xml:space="preserve">- </w:t>
      </w:r>
      <w:r w:rsidR="00CB25FC" w:rsidRPr="009F4AAC">
        <w:rPr>
          <w:rFonts w:ascii="Times New Roman" w:hAnsi="Times New Roman"/>
          <w:sz w:val="24"/>
          <w:szCs w:val="24"/>
        </w:rPr>
        <w:t xml:space="preserve">Врачи производят осмотр пациента, определяют объем необходимых диагностических, </w:t>
      </w:r>
      <w:r w:rsidR="00CB25FC" w:rsidRPr="009F4AAC">
        <w:rPr>
          <w:rFonts w:ascii="Times New Roman" w:hAnsi="Times New Roman"/>
          <w:sz w:val="24"/>
          <w:szCs w:val="24"/>
        </w:rPr>
        <w:br/>
        <w:t xml:space="preserve">консультативных и лечебных мероприятий и направляют пациента для составления договора по </w:t>
      </w:r>
      <w:r w:rsidR="00CB25FC" w:rsidRPr="009F4AAC">
        <w:rPr>
          <w:rFonts w:ascii="Times New Roman" w:hAnsi="Times New Roman"/>
          <w:sz w:val="24"/>
          <w:szCs w:val="24"/>
        </w:rPr>
        <w:br/>
        <w:t>оказанию платных услуг к регистратору</w:t>
      </w:r>
    </w:p>
    <w:p w14:paraId="6AA5D2C3" w14:textId="77777777" w:rsidR="00CB25FC" w:rsidRPr="009F4AAC" w:rsidRDefault="009F4AAC" w:rsidP="00CB25F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9F4AAC">
        <w:rPr>
          <w:sz w:val="24"/>
          <w:szCs w:val="24"/>
        </w:rPr>
        <w:t xml:space="preserve">- </w:t>
      </w:r>
      <w:r w:rsidR="00CB25FC" w:rsidRPr="009F4AAC">
        <w:rPr>
          <w:sz w:val="24"/>
          <w:szCs w:val="24"/>
        </w:rPr>
        <w:t xml:space="preserve">По результатам оказания платных медицинских и иных услуг оформляется акт о </w:t>
      </w:r>
      <w:r w:rsidR="00CB25FC" w:rsidRPr="009F4AAC">
        <w:rPr>
          <w:sz w:val="24"/>
          <w:szCs w:val="24"/>
        </w:rPr>
        <w:br/>
        <w:t>выполненных работах. По окончании оказания пациенту платной медицинской услуги ему выдается медицинское заключение установленной формы, при наличии временной нетрудоспособности – листок временной нетрудоспособности.</w:t>
      </w:r>
    </w:p>
    <w:p w14:paraId="76937627" w14:textId="77777777" w:rsidR="00CB25FC" w:rsidRPr="009F4AAC" w:rsidRDefault="009F4AAC" w:rsidP="00CB25F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9F4AAC">
        <w:rPr>
          <w:sz w:val="24"/>
          <w:szCs w:val="24"/>
        </w:rPr>
        <w:t xml:space="preserve">- </w:t>
      </w:r>
      <w:r w:rsidR="00CB25FC" w:rsidRPr="009F4AAC">
        <w:rPr>
          <w:sz w:val="24"/>
          <w:szCs w:val="24"/>
        </w:rPr>
        <w:t xml:space="preserve">При работе с организациями представитель организации готовит пакет документов </w:t>
      </w:r>
      <w:r w:rsidR="00CB25FC" w:rsidRPr="009F4AAC">
        <w:rPr>
          <w:rStyle w:val="fill"/>
          <w:b w:val="0"/>
          <w:i w:val="0"/>
          <w:color w:val="auto"/>
          <w:sz w:val="24"/>
          <w:szCs w:val="24"/>
        </w:rPr>
        <w:t>(программу обследования и лечения, договор, объем финансирования  и др.)</w:t>
      </w:r>
      <w:r w:rsidR="00CB25FC" w:rsidRPr="009F4AAC">
        <w:rPr>
          <w:sz w:val="24"/>
          <w:szCs w:val="24"/>
        </w:rPr>
        <w:t xml:space="preserve">. После </w:t>
      </w:r>
      <w:r w:rsidR="00CB25FC" w:rsidRPr="009F4AAC">
        <w:rPr>
          <w:sz w:val="24"/>
          <w:szCs w:val="24"/>
        </w:rPr>
        <w:br/>
        <w:t xml:space="preserve">подписания договора и оплаты согласно его условиям выполняются соответствующие услуги с </w:t>
      </w:r>
      <w:r w:rsidR="00CB25FC" w:rsidRPr="009F4AAC">
        <w:rPr>
          <w:sz w:val="24"/>
          <w:szCs w:val="24"/>
        </w:rPr>
        <w:br/>
        <w:t>последующим оформлением акта о выполненных работах и другой необходимой документации </w:t>
      </w:r>
    </w:p>
    <w:p w14:paraId="1228A4EA" w14:textId="77777777" w:rsidR="009F4AAC" w:rsidRPr="009F4AAC" w:rsidRDefault="009F4AAC" w:rsidP="009F4AA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9F4AAC">
        <w:rPr>
          <w:sz w:val="24"/>
          <w:szCs w:val="24"/>
        </w:rPr>
        <w:t xml:space="preserve">- Учреждение обязано при оказании платных медицинских услуг соблюдать установленные </w:t>
      </w:r>
      <w:r w:rsidRPr="009F4AAC">
        <w:rPr>
          <w:sz w:val="24"/>
          <w:szCs w:val="24"/>
        </w:rPr>
        <w:br/>
        <w:t>законодательством требования к оформлению и ведению медици</w:t>
      </w:r>
      <w:r>
        <w:rPr>
          <w:sz w:val="24"/>
          <w:szCs w:val="24"/>
        </w:rPr>
        <w:t xml:space="preserve">нской документации и учетных и </w:t>
      </w:r>
      <w:r w:rsidRPr="009F4AAC">
        <w:rPr>
          <w:sz w:val="24"/>
          <w:szCs w:val="24"/>
        </w:rPr>
        <w:t>отчетных статистических форм, порядку и срокам их представления.</w:t>
      </w:r>
    </w:p>
    <w:p w14:paraId="3C4B6A78" w14:textId="77777777" w:rsidR="009F4AAC" w:rsidRPr="009F4AAC" w:rsidRDefault="009F4AAC" w:rsidP="009F4AA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r w:rsidRPr="009F4AAC">
        <w:t> </w:t>
      </w:r>
    </w:p>
    <w:p w14:paraId="34403FAE" w14:textId="77777777" w:rsidR="000F6F11" w:rsidRPr="00AA6A18" w:rsidRDefault="000F6F11" w:rsidP="000F6F11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6A18">
        <w:rPr>
          <w:rFonts w:ascii="Times New Roman" w:hAnsi="Times New Roman"/>
          <w:b/>
          <w:sz w:val="24"/>
          <w:szCs w:val="24"/>
        </w:rPr>
        <w:t>Порядок составления графиков работы медицинского персонала, оказывающего платные медицинские услуги</w:t>
      </w:r>
    </w:p>
    <w:p w14:paraId="1FD7D7FF" w14:textId="77777777" w:rsidR="000F6F11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14:paraId="368606B0" w14:textId="77777777" w:rsidR="000F6F11" w:rsidRPr="00AA6A18" w:rsidRDefault="00CC3B05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>Графики работы медицинского персонала составляются заведующими отделениями и главной медицинской сестрой, утверждаются руководителем учреждения ежемесячно.</w:t>
      </w:r>
    </w:p>
    <w:p w14:paraId="4EBB587E" w14:textId="77777777" w:rsidR="000F6F11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14:paraId="043EA95A" w14:textId="77777777" w:rsidR="000F6F11" w:rsidRPr="00AA6A18" w:rsidRDefault="00AA6A18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sz w:val="24"/>
          <w:szCs w:val="24"/>
        </w:rPr>
        <w:t xml:space="preserve">         Графики составляются с условием соблюдения критериев доступности и качества, сроков ожидания медицинской помощи, проведения отдельных диагностических исследований и консультаций врачей-специалистов, установленных территориальной программой государственных гарантий бесплатного оказания населению Владимирской области медицинской помощи на очередной финансовый год и на плановый период.</w:t>
      </w:r>
    </w:p>
    <w:p w14:paraId="72F3916C" w14:textId="77777777" w:rsidR="000F6F11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p w14:paraId="051ED120" w14:textId="77777777" w:rsidR="00F20E70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4"/>
          <w:szCs w:val="24"/>
        </w:rPr>
      </w:pPr>
      <w:r w:rsidRPr="00AA6A18">
        <w:rPr>
          <w:b/>
        </w:rPr>
        <w:t>9</w:t>
      </w:r>
      <w:r w:rsidR="00D97761" w:rsidRPr="00AA6A18">
        <w:rPr>
          <w:b/>
        </w:rPr>
        <w:t>. О</w:t>
      </w:r>
      <w:r w:rsidR="004D5493" w:rsidRPr="00AA6A18">
        <w:rPr>
          <w:b/>
          <w:sz w:val="24"/>
          <w:szCs w:val="24"/>
        </w:rPr>
        <w:t>тветственность исполнителя при предоставлении платных медицинских услуг</w:t>
      </w:r>
      <w:r w:rsidR="00B003D8" w:rsidRPr="00AA6A18">
        <w:rPr>
          <w:b/>
          <w:sz w:val="24"/>
          <w:szCs w:val="24"/>
        </w:rPr>
        <w:t xml:space="preserve"> и порядок осуществления контроля за </w:t>
      </w:r>
      <w:r w:rsidR="00B56E55" w:rsidRPr="00AA6A18">
        <w:rPr>
          <w:b/>
          <w:sz w:val="24"/>
          <w:szCs w:val="24"/>
        </w:rPr>
        <w:t>оказанием платных медицинских услуг учреждением</w:t>
      </w:r>
    </w:p>
    <w:p w14:paraId="0A4979E4" w14:textId="77777777" w:rsidR="00F20E70" w:rsidRPr="00AA6A18" w:rsidRDefault="00F20E70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sz w:val="24"/>
          <w:szCs w:val="24"/>
        </w:rPr>
      </w:pPr>
    </w:p>
    <w:p w14:paraId="3FD5DB52" w14:textId="77777777" w:rsidR="00F20E70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bCs/>
          <w:sz w:val="24"/>
          <w:szCs w:val="24"/>
        </w:rPr>
        <w:t>9</w:t>
      </w:r>
      <w:r w:rsidR="004D5493" w:rsidRPr="00AA6A18">
        <w:rPr>
          <w:sz w:val="24"/>
          <w:szCs w:val="24"/>
        </w:rPr>
        <w:t>.1.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14:paraId="0A4BBB2C" w14:textId="77777777" w:rsidR="00F20E70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AA6A18">
        <w:rPr>
          <w:bCs/>
          <w:sz w:val="24"/>
          <w:szCs w:val="24"/>
        </w:rPr>
        <w:t>9</w:t>
      </w:r>
      <w:r w:rsidR="004D5493" w:rsidRPr="00AA6A18">
        <w:rPr>
          <w:sz w:val="24"/>
          <w:szCs w:val="24"/>
        </w:rPr>
        <w:t>.2.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16584D6B" w14:textId="77777777" w:rsidR="00F20E70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Cs/>
          <w:sz w:val="24"/>
          <w:szCs w:val="24"/>
        </w:rPr>
      </w:pPr>
      <w:r w:rsidRPr="00AA6A18">
        <w:rPr>
          <w:bCs/>
          <w:sz w:val="24"/>
          <w:szCs w:val="24"/>
        </w:rPr>
        <w:t>9</w:t>
      </w:r>
      <w:r w:rsidR="00B56E55" w:rsidRPr="00AA6A18">
        <w:rPr>
          <w:bCs/>
          <w:sz w:val="24"/>
          <w:szCs w:val="24"/>
        </w:rPr>
        <w:t>.3. Контроль за оказанием платных медицинских услуг в учреждении осуществляется непосредственно главным врачом, а также врачебной комиссией, уполномоченным лицом по качеству медицинской помощи в пределах своей компетенции.</w:t>
      </w:r>
    </w:p>
    <w:p w14:paraId="549ED1D2" w14:textId="77777777" w:rsidR="00F20E70" w:rsidRPr="00AA6A18" w:rsidRDefault="000F6F11" w:rsidP="00F20E70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Cs/>
          <w:sz w:val="24"/>
          <w:szCs w:val="24"/>
        </w:rPr>
      </w:pPr>
      <w:r w:rsidRPr="00AA6A18">
        <w:rPr>
          <w:sz w:val="24"/>
          <w:szCs w:val="24"/>
        </w:rPr>
        <w:t>9</w:t>
      </w:r>
      <w:r w:rsidR="00F20E70" w:rsidRPr="00AA6A18">
        <w:rPr>
          <w:sz w:val="24"/>
          <w:szCs w:val="24"/>
        </w:rPr>
        <w:t>.4. Контроль за организацией и качеством выполнения платных медицинских услуг населению, а также правильностью взимания платы с населения также осуществляют в пределах своей компетенции государственные органы и организации, на которые в соответствии с законодательством  возложена проверка деятельности медицинских учреждений.</w:t>
      </w:r>
    </w:p>
    <w:p w14:paraId="6BE437DC" w14:textId="77777777" w:rsidR="004D5493" w:rsidRPr="00AA6A18" w:rsidRDefault="004D5493" w:rsidP="00F20E70">
      <w:pPr>
        <w:rPr>
          <w:rFonts w:ascii="Times New Roman" w:hAnsi="Times New Roman"/>
          <w:sz w:val="24"/>
          <w:szCs w:val="24"/>
        </w:rPr>
      </w:pPr>
    </w:p>
    <w:p w14:paraId="2D3FD335" w14:textId="77777777" w:rsidR="004D5493" w:rsidRPr="00AA6A18" w:rsidRDefault="004D5493" w:rsidP="00F20E70">
      <w:pPr>
        <w:rPr>
          <w:rFonts w:ascii="Times New Roman" w:hAnsi="Times New Roman"/>
          <w:sz w:val="24"/>
          <w:szCs w:val="24"/>
        </w:rPr>
      </w:pPr>
    </w:p>
    <w:p w14:paraId="04965B78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173FBB73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0306EEBE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3C0198D6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24510ADC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541A5E7B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12A7763E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3D6FEF08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0A31DCD4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35F1591A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06F41B1B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5DC09A6C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40F1033E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79162B79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628ECBDF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1B30213A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2077612C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1ED7AA2E" w14:textId="77777777" w:rsidR="00823E5B" w:rsidRPr="00AA6A18" w:rsidRDefault="00823E5B" w:rsidP="00F20E70">
      <w:pPr>
        <w:rPr>
          <w:rFonts w:ascii="Times New Roman" w:hAnsi="Times New Roman"/>
          <w:sz w:val="24"/>
          <w:szCs w:val="24"/>
        </w:rPr>
      </w:pPr>
    </w:p>
    <w:p w14:paraId="52A86E57" w14:textId="77777777" w:rsidR="004D5493" w:rsidRPr="00AA6A18" w:rsidRDefault="004D5493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229DF253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20661127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06ACC516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2D118E26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5870147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748C07B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3D0D17A9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3A51744E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61E799DE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0D06C912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585C6ED6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6D14E387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55699F70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50166D05" w14:textId="77777777" w:rsidR="009F4AAC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076130C9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lastRenderedPageBreak/>
        <w:t xml:space="preserve">Приложению 2 к Приказу </w:t>
      </w:r>
    </w:p>
    <w:p w14:paraId="36994BF0" w14:textId="77777777" w:rsidR="004D5493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ГБУЗ ВО «ОСП» от «_____»______2023 №____</w:t>
      </w:r>
    </w:p>
    <w:p w14:paraId="32030384" w14:textId="77777777" w:rsidR="000F6F11" w:rsidRPr="00AA6A18" w:rsidRDefault="000F6F11" w:rsidP="000F6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A18">
        <w:rPr>
          <w:rFonts w:ascii="Times New Roman" w:hAnsi="Times New Roman"/>
          <w:b/>
          <w:sz w:val="28"/>
          <w:szCs w:val="28"/>
        </w:rPr>
        <w:t>Перечень структурных подразделений,</w:t>
      </w:r>
    </w:p>
    <w:p w14:paraId="38AAA3D0" w14:textId="77777777" w:rsidR="000F6F11" w:rsidRPr="00AA6A18" w:rsidRDefault="000F6F11" w:rsidP="000F6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A18">
        <w:rPr>
          <w:rFonts w:ascii="Times New Roman" w:hAnsi="Times New Roman"/>
          <w:b/>
          <w:sz w:val="28"/>
          <w:szCs w:val="28"/>
        </w:rPr>
        <w:t>имеющих право на оказание платных медицинских услуг</w:t>
      </w:r>
    </w:p>
    <w:p w14:paraId="055B39A2" w14:textId="77777777" w:rsidR="00A67BF7" w:rsidRPr="00AA6A18" w:rsidRDefault="00A67BF7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7BEB1E1" w14:textId="77777777" w:rsidR="00823E5B" w:rsidRPr="00AA6A18" w:rsidRDefault="00CC3B05" w:rsidP="00CC3B05">
      <w:pPr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Ортопедическое отделение</w:t>
      </w:r>
      <w:r w:rsidR="00A664B6" w:rsidRPr="00AA6A18">
        <w:rPr>
          <w:rFonts w:ascii="Times New Roman" w:hAnsi="Times New Roman"/>
          <w:sz w:val="24"/>
          <w:szCs w:val="24"/>
        </w:rPr>
        <w:t>.</w:t>
      </w:r>
    </w:p>
    <w:p w14:paraId="09BAB6CB" w14:textId="77777777" w:rsidR="00A664B6" w:rsidRPr="00AA6A18" w:rsidRDefault="00A664B6" w:rsidP="00CC3B05">
      <w:pPr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Платное отделение.</w:t>
      </w:r>
    </w:p>
    <w:p w14:paraId="5B034A1C" w14:textId="77777777" w:rsidR="00A664B6" w:rsidRPr="00AA6A18" w:rsidRDefault="00A664B6" w:rsidP="00CC3B05">
      <w:pPr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Кабин</w:t>
      </w:r>
      <w:r w:rsidR="00461E05">
        <w:rPr>
          <w:rFonts w:ascii="Times New Roman" w:hAnsi="Times New Roman"/>
          <w:sz w:val="24"/>
          <w:szCs w:val="24"/>
        </w:rPr>
        <w:t>еты терапевтического отделения:</w:t>
      </w:r>
    </w:p>
    <w:p w14:paraId="283EEF23" w14:textId="77777777" w:rsidR="00A664B6" w:rsidRPr="00AA6A18" w:rsidRDefault="00461E05" w:rsidP="00A664B6">
      <w:pPr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рентгенологический</w:t>
      </w:r>
    </w:p>
    <w:p w14:paraId="1168D8D3" w14:textId="77777777" w:rsidR="00A664B6" w:rsidRPr="00AA6A18" w:rsidRDefault="00461E05" w:rsidP="00A664B6">
      <w:pPr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физиотерапевтический</w:t>
      </w:r>
    </w:p>
    <w:p w14:paraId="7E52D896" w14:textId="77777777" w:rsidR="00A664B6" w:rsidRPr="00AA6A18" w:rsidRDefault="00461E05" w:rsidP="00A664B6">
      <w:pPr>
        <w:spacing w:line="240" w:lineRule="auto"/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стерилизационная</w:t>
      </w:r>
    </w:p>
    <w:p w14:paraId="4B4BECB3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C472C2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D734D40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B6762BE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84412B3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8E4AA5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BD29240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8419A2F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7C4DD81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672954E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4D672FA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205D003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409F236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C9DC367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2B5E32B1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7CB75D5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3745BCC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1F27EC6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1EF6275B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4509517" w14:textId="77777777" w:rsidR="00823E5B" w:rsidRPr="00AA6A18" w:rsidRDefault="00823E5B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27474B1" w14:textId="77777777" w:rsidR="00A664B6" w:rsidRPr="00AA6A18" w:rsidRDefault="00A664B6" w:rsidP="00F20E7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8AD5BE7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lastRenderedPageBreak/>
        <w:t xml:space="preserve">Приложению 3 к Приказу </w:t>
      </w:r>
    </w:p>
    <w:p w14:paraId="3DAB9033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ГБУЗ ВО «ОСП» от «_____»______2023 №____</w:t>
      </w:r>
    </w:p>
    <w:p w14:paraId="79C7D8DA" w14:textId="77777777" w:rsidR="000F6F11" w:rsidRPr="00AA6A18" w:rsidRDefault="000F6F11" w:rsidP="000F6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A18">
        <w:rPr>
          <w:rFonts w:ascii="Times New Roman" w:hAnsi="Times New Roman"/>
          <w:b/>
          <w:sz w:val="28"/>
          <w:szCs w:val="28"/>
        </w:rPr>
        <w:t>Перечень должностей,</w:t>
      </w:r>
    </w:p>
    <w:p w14:paraId="02D72BB8" w14:textId="77777777" w:rsidR="000F6F11" w:rsidRPr="00AA6A18" w:rsidRDefault="000F6F11" w:rsidP="000F6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A18">
        <w:rPr>
          <w:rFonts w:ascii="Times New Roman" w:hAnsi="Times New Roman"/>
          <w:b/>
          <w:sz w:val="28"/>
          <w:szCs w:val="28"/>
        </w:rPr>
        <w:t>имеющих право на оказание платных медицинских услуг</w:t>
      </w:r>
    </w:p>
    <w:p w14:paraId="13B4E386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D894F92" w14:textId="77777777" w:rsidR="00823E5B" w:rsidRPr="00AA6A18" w:rsidRDefault="00A664B6" w:rsidP="00A664B6">
      <w:pPr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Перечень должностей, имеющих право на оказание платных услуг</w:t>
      </w:r>
      <w:r w:rsidR="00F97057" w:rsidRPr="00AA6A18">
        <w:rPr>
          <w:rFonts w:ascii="Times New Roman" w:hAnsi="Times New Roman"/>
          <w:sz w:val="24"/>
          <w:szCs w:val="24"/>
        </w:rPr>
        <w:t xml:space="preserve"> согласно штатного расписания, утвержденного руководителем учреждения.</w:t>
      </w:r>
    </w:p>
    <w:p w14:paraId="37BE4DE2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ABEB9A3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21E45039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4EE6626A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75A4FD3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5EB5514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6CFB1156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6D5119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670FD54B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6576948E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12E0486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2D70429A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46B7D115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4DCE2E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8F899D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431DD16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37FB801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466CD561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5842D5D6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712464A" w14:textId="77777777" w:rsidR="00823E5B" w:rsidRDefault="00823E5B" w:rsidP="00B1440C">
      <w:pPr>
        <w:rPr>
          <w:rFonts w:ascii="Times New Roman" w:hAnsi="Times New Roman"/>
          <w:sz w:val="24"/>
          <w:szCs w:val="24"/>
        </w:rPr>
      </w:pPr>
    </w:p>
    <w:p w14:paraId="331F4CAA" w14:textId="77777777" w:rsidR="00B1440C" w:rsidRPr="00AA6A18" w:rsidRDefault="00B1440C" w:rsidP="00B1440C">
      <w:pPr>
        <w:rPr>
          <w:rFonts w:ascii="Times New Roman" w:hAnsi="Times New Roman"/>
          <w:sz w:val="24"/>
          <w:szCs w:val="24"/>
        </w:rPr>
      </w:pPr>
    </w:p>
    <w:p w14:paraId="52CCF00C" w14:textId="77777777" w:rsidR="00823E5B" w:rsidRPr="00AA6A18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1B21D17B" w14:textId="77777777" w:rsidR="00823E5B" w:rsidRDefault="00823E5B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7B6E1C58" w14:textId="77777777" w:rsidR="009F4AAC" w:rsidRPr="00AA6A18" w:rsidRDefault="009F4AAC" w:rsidP="000F6F11">
      <w:pPr>
        <w:jc w:val="right"/>
        <w:rPr>
          <w:rFonts w:ascii="Times New Roman" w:hAnsi="Times New Roman"/>
          <w:sz w:val="24"/>
          <w:szCs w:val="24"/>
        </w:rPr>
      </w:pPr>
    </w:p>
    <w:p w14:paraId="4A4252CE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lastRenderedPageBreak/>
        <w:t xml:space="preserve">Приложению 4 к Приказу </w:t>
      </w:r>
    </w:p>
    <w:p w14:paraId="6D6F85F8" w14:textId="77777777" w:rsidR="000F6F11" w:rsidRPr="00AA6A18" w:rsidRDefault="000F6F11" w:rsidP="000F6F11">
      <w:pPr>
        <w:jc w:val="right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t>ГБУЗ ВО «ОСП» от «_____»______2023 №____</w:t>
      </w:r>
    </w:p>
    <w:p w14:paraId="6A7372D4" w14:textId="77777777" w:rsidR="00A67BF7" w:rsidRPr="00AA6A18" w:rsidRDefault="000F6F11" w:rsidP="000F6F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A18">
        <w:rPr>
          <w:rFonts w:ascii="Times New Roman" w:hAnsi="Times New Roman"/>
          <w:b/>
          <w:sz w:val="28"/>
          <w:szCs w:val="28"/>
        </w:rPr>
        <w:t xml:space="preserve">Перечень основных средств, которые могут быть использованы в целях оказания платных медицинских услуг </w:t>
      </w:r>
    </w:p>
    <w:p w14:paraId="6A09130B" w14:textId="77777777" w:rsidR="00E434EA" w:rsidRPr="00AA6A18" w:rsidRDefault="00FC55F1" w:rsidP="004868CE">
      <w:pPr>
        <w:tabs>
          <w:tab w:val="left" w:pos="4395"/>
          <w:tab w:val="left" w:pos="779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A18">
        <w:rPr>
          <w:rFonts w:ascii="Times New Roman" w:hAnsi="Times New Roman"/>
          <w:sz w:val="24"/>
          <w:szCs w:val="24"/>
        </w:rPr>
        <w:br/>
      </w:r>
    </w:p>
    <w:p w14:paraId="792C79A4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Место рабочее (комплект оборудования) для врача-стоматолога;</w:t>
      </w:r>
    </w:p>
    <w:p w14:paraId="3A4370F4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Аппарат дентальный рентгеновский;</w:t>
      </w:r>
    </w:p>
    <w:p w14:paraId="48511B87" w14:textId="77777777" w:rsidR="00E434EA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 xml:space="preserve"> Аппарат панорамный рентгеновский;</w:t>
      </w:r>
    </w:p>
    <w:p w14:paraId="6A99F08B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Аппарат рентгеновский цифровой с функцией компьютерного томографа;</w:t>
      </w:r>
    </w:p>
    <w:p w14:paraId="2EADF0EB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Аппарат радиовизиографический;</w:t>
      </w:r>
    </w:p>
    <w:p w14:paraId="62003AD7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Машина проявочная;</w:t>
      </w:r>
    </w:p>
    <w:p w14:paraId="3DDE3148" w14:textId="77777777" w:rsidR="00F97057" w:rsidRPr="00AA6A18" w:rsidRDefault="00F97057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Аппарат постоянного и импульсивного</w:t>
      </w:r>
      <w:r w:rsidR="00E61660" w:rsidRPr="00AA6A18">
        <w:rPr>
          <w:rFonts w:ascii="Times New Roman" w:hAnsi="Times New Roman"/>
          <w:iCs/>
          <w:sz w:val="24"/>
          <w:szCs w:val="24"/>
        </w:rPr>
        <w:t xml:space="preserve"> </w:t>
      </w:r>
      <w:r w:rsidRPr="00AA6A18">
        <w:rPr>
          <w:rFonts w:ascii="Times New Roman" w:hAnsi="Times New Roman"/>
          <w:iCs/>
          <w:sz w:val="24"/>
          <w:szCs w:val="24"/>
        </w:rPr>
        <w:t>тока для</w:t>
      </w:r>
      <w:r w:rsidR="00E61660" w:rsidRPr="00AA6A18">
        <w:rPr>
          <w:rFonts w:ascii="Times New Roman" w:hAnsi="Times New Roman"/>
          <w:iCs/>
          <w:sz w:val="24"/>
          <w:szCs w:val="24"/>
        </w:rPr>
        <w:t xml:space="preserve"> электрофореза;</w:t>
      </w:r>
    </w:p>
    <w:p w14:paraId="10157592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Лазерный комплекс;</w:t>
      </w:r>
    </w:p>
    <w:p w14:paraId="224C106C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Машина моющее-дезинфицирующая;</w:t>
      </w:r>
    </w:p>
    <w:p w14:paraId="5B1EC36B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Аквадистиллятор;</w:t>
      </w:r>
    </w:p>
    <w:p w14:paraId="463BC4F3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Стерилизатор воздушный;</w:t>
      </w:r>
    </w:p>
    <w:p w14:paraId="7DFF7963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Аппарат для изготовления капп;</w:t>
      </w:r>
    </w:p>
    <w:p w14:paraId="4CE0C65F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Прибор полимеризации пластмасс;</w:t>
      </w:r>
    </w:p>
    <w:p w14:paraId="66270AA5" w14:textId="77777777" w:rsidR="00E61660" w:rsidRPr="00AA6A18" w:rsidRDefault="00E61660" w:rsidP="00F97057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AA6A18">
        <w:rPr>
          <w:rFonts w:ascii="Times New Roman" w:hAnsi="Times New Roman"/>
          <w:iCs/>
          <w:sz w:val="24"/>
          <w:szCs w:val="24"/>
        </w:rPr>
        <w:t>Устройство пылевсасывающее.</w:t>
      </w:r>
    </w:p>
    <w:sectPr w:rsidR="00E61660" w:rsidRPr="00AA6A18" w:rsidSect="004D5493">
      <w:headerReference w:type="default" r:id="rId7"/>
      <w:pgSz w:w="11906" w:h="16838"/>
      <w:pgMar w:top="851" w:right="567" w:bottom="709" w:left="1418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C145C" w14:textId="77777777" w:rsidR="001D2992" w:rsidRDefault="001D2992" w:rsidP="007D3E14">
      <w:pPr>
        <w:spacing w:after="0" w:line="240" w:lineRule="auto"/>
      </w:pPr>
      <w:r>
        <w:separator/>
      </w:r>
    </w:p>
  </w:endnote>
  <w:endnote w:type="continuationSeparator" w:id="0">
    <w:p w14:paraId="4699E1DB" w14:textId="77777777" w:rsidR="001D2992" w:rsidRDefault="001D2992" w:rsidP="007D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F9D98" w14:textId="77777777" w:rsidR="001D2992" w:rsidRDefault="001D2992" w:rsidP="007D3E14">
      <w:pPr>
        <w:spacing w:after="0" w:line="240" w:lineRule="auto"/>
      </w:pPr>
      <w:r>
        <w:separator/>
      </w:r>
    </w:p>
  </w:footnote>
  <w:footnote w:type="continuationSeparator" w:id="0">
    <w:p w14:paraId="6293930C" w14:textId="77777777" w:rsidR="001D2992" w:rsidRDefault="001D2992" w:rsidP="007D3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61B76" w14:textId="77777777" w:rsidR="007D3E14" w:rsidRPr="00D655AC" w:rsidRDefault="007D3E14" w:rsidP="00FC55F1">
    <w:pPr>
      <w:pStyle w:val="a3"/>
      <w:spacing w:line="240" w:lineRule="auto"/>
      <w:jc w:val="right"/>
      <w:rPr>
        <w:rFonts w:ascii="Times New Roman" w:hAnsi="Times New Roman"/>
        <w:b/>
        <w:bCs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C14"/>
    <w:multiLevelType w:val="hybridMultilevel"/>
    <w:tmpl w:val="2F145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951AC"/>
    <w:multiLevelType w:val="hybridMultilevel"/>
    <w:tmpl w:val="CE8689DC"/>
    <w:lvl w:ilvl="0" w:tplc="D6B81228">
      <w:start w:val="1"/>
      <w:numFmt w:val="decimal"/>
      <w:lvlText w:val="%1."/>
      <w:lvlJc w:val="left"/>
      <w:pPr>
        <w:ind w:left="1335" w:hanging="7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69404F1"/>
    <w:multiLevelType w:val="hybridMultilevel"/>
    <w:tmpl w:val="B59A63F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C3790"/>
    <w:multiLevelType w:val="hybridMultilevel"/>
    <w:tmpl w:val="7CD21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36708"/>
    <w:multiLevelType w:val="hybridMultilevel"/>
    <w:tmpl w:val="BE64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A3D16"/>
    <w:multiLevelType w:val="hybridMultilevel"/>
    <w:tmpl w:val="7390D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6C608DD"/>
    <w:multiLevelType w:val="hybridMultilevel"/>
    <w:tmpl w:val="8C24C1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1944EB"/>
    <w:multiLevelType w:val="hybridMultilevel"/>
    <w:tmpl w:val="F578A9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9A53DA7"/>
    <w:multiLevelType w:val="multilevel"/>
    <w:tmpl w:val="F64413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E3E3E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E3E3E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BD04BD0"/>
    <w:multiLevelType w:val="hybridMultilevel"/>
    <w:tmpl w:val="10D4DB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CCC1DBF"/>
    <w:multiLevelType w:val="hybridMultilevel"/>
    <w:tmpl w:val="F578A9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C30164"/>
    <w:multiLevelType w:val="hybridMultilevel"/>
    <w:tmpl w:val="3504411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45D94EE2"/>
    <w:multiLevelType w:val="hybridMultilevel"/>
    <w:tmpl w:val="A392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D44EB7"/>
    <w:multiLevelType w:val="hybridMultilevel"/>
    <w:tmpl w:val="F38605CC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5D1C08"/>
    <w:multiLevelType w:val="hybridMultilevel"/>
    <w:tmpl w:val="C73E09B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 w15:restartNumberingAfterBreak="0">
    <w:nsid w:val="60BB3EAF"/>
    <w:multiLevelType w:val="hybridMultilevel"/>
    <w:tmpl w:val="167844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A5D3D49"/>
    <w:multiLevelType w:val="hybridMultilevel"/>
    <w:tmpl w:val="B694C32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16"/>
  </w:num>
  <w:num w:numId="6">
    <w:abstractNumId w:val="15"/>
  </w:num>
  <w:num w:numId="7">
    <w:abstractNumId w:val="5"/>
  </w:num>
  <w:num w:numId="8">
    <w:abstractNumId w:val="9"/>
  </w:num>
  <w:num w:numId="9">
    <w:abstractNumId w:val="6"/>
  </w:num>
  <w:num w:numId="10">
    <w:abstractNumId w:val="10"/>
  </w:num>
  <w:num w:numId="11">
    <w:abstractNumId w:val="11"/>
  </w:num>
  <w:num w:numId="12">
    <w:abstractNumId w:val="8"/>
  </w:num>
  <w:num w:numId="13">
    <w:abstractNumId w:val="2"/>
  </w:num>
  <w:num w:numId="14">
    <w:abstractNumId w:val="7"/>
  </w:num>
  <w:num w:numId="15">
    <w:abstractNumId w:val="13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EA"/>
    <w:rsid w:val="000849CB"/>
    <w:rsid w:val="000F6F11"/>
    <w:rsid w:val="0015400C"/>
    <w:rsid w:val="001547DE"/>
    <w:rsid w:val="001659B4"/>
    <w:rsid w:val="001D2992"/>
    <w:rsid w:val="001D724D"/>
    <w:rsid w:val="00216B79"/>
    <w:rsid w:val="002B2E96"/>
    <w:rsid w:val="002F7578"/>
    <w:rsid w:val="00334912"/>
    <w:rsid w:val="00347777"/>
    <w:rsid w:val="003C18CB"/>
    <w:rsid w:val="004017E2"/>
    <w:rsid w:val="00461E05"/>
    <w:rsid w:val="004868CE"/>
    <w:rsid w:val="00496F73"/>
    <w:rsid w:val="004D035D"/>
    <w:rsid w:val="004D5493"/>
    <w:rsid w:val="005F42F6"/>
    <w:rsid w:val="006003E2"/>
    <w:rsid w:val="006762EE"/>
    <w:rsid w:val="00680F8F"/>
    <w:rsid w:val="00786405"/>
    <w:rsid w:val="007C1759"/>
    <w:rsid w:val="007D17EC"/>
    <w:rsid w:val="007D3E14"/>
    <w:rsid w:val="008003E8"/>
    <w:rsid w:val="00823E5B"/>
    <w:rsid w:val="00832FFF"/>
    <w:rsid w:val="008431A7"/>
    <w:rsid w:val="0084651D"/>
    <w:rsid w:val="008749B2"/>
    <w:rsid w:val="00885540"/>
    <w:rsid w:val="008C4C56"/>
    <w:rsid w:val="00994F28"/>
    <w:rsid w:val="009F4AAC"/>
    <w:rsid w:val="00A165E9"/>
    <w:rsid w:val="00A664B6"/>
    <w:rsid w:val="00A67BF7"/>
    <w:rsid w:val="00A91463"/>
    <w:rsid w:val="00AA6A18"/>
    <w:rsid w:val="00AB4832"/>
    <w:rsid w:val="00B003D8"/>
    <w:rsid w:val="00B1440C"/>
    <w:rsid w:val="00B22DF5"/>
    <w:rsid w:val="00B56E55"/>
    <w:rsid w:val="00B61D30"/>
    <w:rsid w:val="00B72C02"/>
    <w:rsid w:val="00B9680D"/>
    <w:rsid w:val="00BA2EFC"/>
    <w:rsid w:val="00BB54DB"/>
    <w:rsid w:val="00BC0509"/>
    <w:rsid w:val="00C1597B"/>
    <w:rsid w:val="00C40588"/>
    <w:rsid w:val="00C46EF9"/>
    <w:rsid w:val="00C47376"/>
    <w:rsid w:val="00C91D27"/>
    <w:rsid w:val="00CB25FC"/>
    <w:rsid w:val="00CC3B05"/>
    <w:rsid w:val="00CE0A30"/>
    <w:rsid w:val="00D3388F"/>
    <w:rsid w:val="00D655AC"/>
    <w:rsid w:val="00D8659D"/>
    <w:rsid w:val="00D97761"/>
    <w:rsid w:val="00DB3940"/>
    <w:rsid w:val="00DC550E"/>
    <w:rsid w:val="00DD1F42"/>
    <w:rsid w:val="00E114B7"/>
    <w:rsid w:val="00E25887"/>
    <w:rsid w:val="00E434EA"/>
    <w:rsid w:val="00E61660"/>
    <w:rsid w:val="00E80D1F"/>
    <w:rsid w:val="00EA43B6"/>
    <w:rsid w:val="00EB70E4"/>
    <w:rsid w:val="00EE5782"/>
    <w:rsid w:val="00F20E70"/>
    <w:rsid w:val="00F256D1"/>
    <w:rsid w:val="00F301CC"/>
    <w:rsid w:val="00F97057"/>
    <w:rsid w:val="00FB5F02"/>
    <w:rsid w:val="00FC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AF651"/>
  <w14:defaultImageDpi w14:val="0"/>
  <w15:docId w15:val="{03B5134E-64C3-41E4-82C2-98868DC93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D3E14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D3E14"/>
    <w:rPr>
      <w:rFonts w:cs="Times New Roman"/>
      <w:sz w:val="22"/>
    </w:rPr>
  </w:style>
  <w:style w:type="table" w:styleId="a7">
    <w:name w:val="Table Grid"/>
    <w:basedOn w:val="a1"/>
    <w:uiPriority w:val="59"/>
    <w:rsid w:val="00E434EA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34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ja-JP"/>
    </w:rPr>
  </w:style>
  <w:style w:type="character" w:styleId="a9">
    <w:name w:val="annotation reference"/>
    <w:basedOn w:val="a0"/>
    <w:uiPriority w:val="99"/>
    <w:unhideWhenUsed/>
    <w:rsid w:val="00E434EA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unhideWhenUsed/>
    <w:rsid w:val="00E434EA"/>
    <w:pPr>
      <w:spacing w:line="240" w:lineRule="auto"/>
    </w:pPr>
    <w:rPr>
      <w:sz w:val="20"/>
      <w:szCs w:val="20"/>
      <w:lang w:eastAsia="en-US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E434EA"/>
    <w:rPr>
      <w:rFonts w:eastAsia="Times New Roman" w:cs="Times New Roman"/>
      <w:lang w:val="x-none" w:eastAsia="en-US"/>
    </w:rPr>
  </w:style>
  <w:style w:type="character" w:customStyle="1" w:styleId="ac">
    <w:name w:val="Основной текст_"/>
    <w:basedOn w:val="a0"/>
    <w:link w:val="1"/>
    <w:locked/>
    <w:rsid w:val="00DC550E"/>
    <w:rPr>
      <w:rFonts w:ascii="Times New Roman" w:hAnsi="Times New Roman" w:cs="Times New Roman"/>
      <w:color w:val="3E3E3E"/>
    </w:rPr>
  </w:style>
  <w:style w:type="paragraph" w:customStyle="1" w:styleId="1">
    <w:name w:val="Основной текст1"/>
    <w:basedOn w:val="a"/>
    <w:link w:val="ac"/>
    <w:rsid w:val="00DC550E"/>
    <w:pPr>
      <w:widowControl w:val="0"/>
      <w:spacing w:after="0" w:line="262" w:lineRule="auto"/>
      <w:ind w:firstLine="400"/>
    </w:pPr>
    <w:rPr>
      <w:rFonts w:ascii="Times New Roman" w:hAnsi="Times New Roman"/>
      <w:color w:val="3E3E3E"/>
      <w:sz w:val="20"/>
      <w:szCs w:val="20"/>
    </w:rPr>
  </w:style>
  <w:style w:type="character" w:customStyle="1" w:styleId="10">
    <w:name w:val="Заголовок №1_"/>
    <w:basedOn w:val="a0"/>
    <w:link w:val="11"/>
    <w:locked/>
    <w:rsid w:val="004D5493"/>
    <w:rPr>
      <w:rFonts w:ascii="Times New Roman" w:hAnsi="Times New Roman" w:cs="Times New Roman"/>
      <w:b/>
      <w:bCs/>
      <w:color w:val="3E3E3E"/>
    </w:rPr>
  </w:style>
  <w:style w:type="paragraph" w:customStyle="1" w:styleId="11">
    <w:name w:val="Заголовок №1"/>
    <w:basedOn w:val="a"/>
    <w:link w:val="10"/>
    <w:rsid w:val="004D5493"/>
    <w:pPr>
      <w:widowControl w:val="0"/>
      <w:spacing w:after="280" w:line="262" w:lineRule="auto"/>
      <w:outlineLvl w:val="0"/>
    </w:pPr>
    <w:rPr>
      <w:rFonts w:ascii="Times New Roman" w:hAnsi="Times New Roman"/>
      <w:b/>
      <w:bCs/>
      <w:color w:val="3E3E3E"/>
      <w:sz w:val="20"/>
      <w:szCs w:val="20"/>
    </w:rPr>
  </w:style>
  <w:style w:type="paragraph" w:styleId="ad">
    <w:name w:val="Normal (Web)"/>
    <w:basedOn w:val="a"/>
    <w:uiPriority w:val="99"/>
    <w:unhideWhenUsed/>
    <w:rsid w:val="00D97761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customStyle="1" w:styleId="fill">
    <w:name w:val="fill"/>
    <w:rsid w:val="00D97761"/>
    <w:rPr>
      <w:b/>
      <w:i/>
      <w:color w:val="FF0000"/>
    </w:rPr>
  </w:style>
  <w:style w:type="paragraph" w:styleId="HTML">
    <w:name w:val="HTML Preformatted"/>
    <w:basedOn w:val="a"/>
    <w:link w:val="HTML0"/>
    <w:uiPriority w:val="99"/>
    <w:unhideWhenUsed/>
    <w:rsid w:val="000F6F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F6F11"/>
    <w:rPr>
      <w:rFonts w:ascii="Consolas" w:hAnsi="Consolas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2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-PushkarevaMA\Desktop\&#1044;&#1083;&#1103;%20&#1092;&#1086;&#1088;&#1084;%20&#1043;&#105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Для форм ГР</Template>
  <TotalTime>1</TotalTime>
  <Pages>14</Pages>
  <Words>4307</Words>
  <Characters>24554</Characters>
  <Application>Microsoft Office Word</Application>
  <DocSecurity>0</DocSecurity>
  <Lines>204</Lines>
  <Paragraphs>57</Paragraphs>
  <ScaleCrop>false</ScaleCrop>
  <Company/>
  <LinksUpToDate>false</LinksUpToDate>
  <CharactersWithSpaces>28804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Программист ГБУЗ ВО ЦСФП</cp:lastModifiedBy>
  <cp:revision>2</cp:revision>
  <dcterms:created xsi:type="dcterms:W3CDTF">2025-02-12T05:39:00Z</dcterms:created>
  <dcterms:modified xsi:type="dcterms:W3CDTF">2025-02-12T05:39:00Z</dcterms:modified>
</cp:coreProperties>
</file>